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068CC8A5" w:rsidR="00125424" w:rsidRPr="005A6528" w:rsidRDefault="005B105E" w:rsidP="00FF5C0D">
      <w:pPr>
        <w:jc w:val="right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 </w:t>
      </w:r>
      <w:r w:rsidR="009A7105">
        <w:rPr>
          <w:rFonts w:ascii="Palatino Linotype" w:hAnsi="Palatino Linotype"/>
          <w:noProof/>
          <w:sz w:val="22"/>
          <w:szCs w:val="22"/>
        </w:rPr>
        <w:drawing>
          <wp:inline distT="0" distB="0" distL="0" distR="0" wp14:anchorId="7D5409D1" wp14:editId="5F0C1D16">
            <wp:extent cx="1828800" cy="453465"/>
            <wp:effectExtent l="0" t="0" r="0" b="3810"/>
            <wp:docPr id="1262554412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554412" name="Picture 1" descr="A black background with a black squar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5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4DDC1" w14:textId="77777777" w:rsidR="00A0570A" w:rsidRPr="00F834A6" w:rsidRDefault="00DE3E05" w:rsidP="002A7F0B">
      <w:pPr>
        <w:pStyle w:val="NoSpacing"/>
        <w:jc w:val="right"/>
        <w:rPr>
          <w:rFonts w:ascii="Palatino Linotype" w:hAnsi="Palatino Linotype"/>
        </w:rPr>
      </w:pPr>
      <w:r w:rsidRPr="00D23CDF">
        <w:rPr>
          <w:rStyle w:val="normaltextrun"/>
          <w:rFonts w:ascii="Palatino Linotype" w:hAnsi="Palatino Linotype"/>
          <w:color w:val="000000"/>
          <w:sz w:val="56"/>
          <w:szCs w:val="56"/>
          <w:shd w:val="clear" w:color="auto" w:fill="FFFFFF"/>
        </w:rPr>
        <w:t>B</w:t>
      </w:r>
      <w:r w:rsidRPr="00D23CDF">
        <w:rPr>
          <w:rStyle w:val="normaltextrun"/>
          <w:rFonts w:ascii="Palatino Linotype" w:hAnsi="Palatino Linotype"/>
          <w:color w:val="000000"/>
          <w:szCs w:val="28"/>
          <w:shd w:val="clear" w:color="auto" w:fill="FFFFFF"/>
        </w:rPr>
        <w:t>IOGRAPHY</w:t>
      </w:r>
    </w:p>
    <w:p w14:paraId="5DAB6C7B" w14:textId="23FF1ECC" w:rsidR="004619FF" w:rsidRPr="00116E45" w:rsidRDefault="000F7F69" w:rsidP="005A6528">
      <w:pPr>
        <w:rPr>
          <w:rFonts w:ascii="Palatino Linotype" w:hAnsi="Palatino Linotype"/>
          <w:b/>
          <w:sz w:val="32"/>
          <w:szCs w:val="32"/>
          <w:u w:val="single"/>
        </w:rPr>
      </w:pPr>
      <w:r w:rsidRPr="00116E45">
        <w:rPr>
          <w:rFonts w:ascii="Palatino Linotype" w:hAnsi="Palatino Linotype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56B291B" wp14:editId="3AE0D9B1">
            <wp:simplePos x="0" y="0"/>
            <wp:positionH relativeFrom="column">
              <wp:posOffset>11804</wp:posOffset>
            </wp:positionH>
            <wp:positionV relativeFrom="paragraph">
              <wp:posOffset>13260</wp:posOffset>
            </wp:positionV>
            <wp:extent cx="1701800" cy="2269067"/>
            <wp:effectExtent l="19050" t="19050" r="12700" b="17145"/>
            <wp:wrapSquare wrapText="bothSides"/>
            <wp:docPr id="1910020868" name="Picture 1" descr="A person sitting in a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020868" name="Picture 1" descr="A person sitting in a chai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226906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2DD6" w:rsidRPr="00116E45">
        <w:rPr>
          <w:rFonts w:ascii="Palatino Linotype" w:hAnsi="Palatino Linotype"/>
          <w:b/>
          <w:sz w:val="32"/>
          <w:szCs w:val="32"/>
          <w:u w:val="single"/>
        </w:rPr>
        <w:t>LARA SPENCER</w:t>
      </w:r>
    </w:p>
    <w:p w14:paraId="7171486E" w14:textId="77777777" w:rsidR="00B14536" w:rsidRPr="005A6528" w:rsidRDefault="00B14536" w:rsidP="005A6528">
      <w:pPr>
        <w:rPr>
          <w:rFonts w:ascii="Palatino Linotype" w:hAnsi="Palatino Linotype"/>
          <w:i/>
          <w:sz w:val="22"/>
          <w:szCs w:val="22"/>
        </w:rPr>
      </w:pPr>
    </w:p>
    <w:p w14:paraId="4532EA3A" w14:textId="4689EAFA" w:rsidR="005B49E3" w:rsidRPr="005A6528" w:rsidRDefault="005B49E3" w:rsidP="005B49E3">
      <w:pPr>
        <w:jc w:val="both"/>
        <w:rPr>
          <w:rFonts w:ascii="Palatino Linotype" w:hAnsi="Palatino Linotype"/>
          <w:sz w:val="22"/>
          <w:szCs w:val="22"/>
        </w:rPr>
      </w:pPr>
      <w:r w:rsidRPr="005A6528">
        <w:rPr>
          <w:rFonts w:ascii="Palatino Linotype" w:hAnsi="Palatino Linotype"/>
          <w:sz w:val="22"/>
          <w:szCs w:val="22"/>
        </w:rPr>
        <w:t xml:space="preserve">Lara Spencer is </w:t>
      </w:r>
      <w:r w:rsidR="000242CC" w:rsidRPr="005A6528">
        <w:rPr>
          <w:rFonts w:ascii="Palatino Linotype" w:hAnsi="Palatino Linotype"/>
          <w:sz w:val="22"/>
          <w:szCs w:val="22"/>
        </w:rPr>
        <w:t xml:space="preserve">a </w:t>
      </w:r>
      <w:r w:rsidR="00B715E0">
        <w:rPr>
          <w:rFonts w:ascii="Palatino Linotype" w:hAnsi="Palatino Linotype"/>
          <w:sz w:val="22"/>
          <w:szCs w:val="22"/>
        </w:rPr>
        <w:t>six</w:t>
      </w:r>
      <w:r w:rsidR="000242CC" w:rsidRPr="005A6528">
        <w:rPr>
          <w:rFonts w:ascii="Palatino Linotype" w:hAnsi="Palatino Linotype"/>
          <w:sz w:val="22"/>
          <w:szCs w:val="22"/>
        </w:rPr>
        <w:t xml:space="preserve">-time </w:t>
      </w:r>
      <w:r w:rsidR="00E37E8B" w:rsidRPr="005A6528">
        <w:rPr>
          <w:rFonts w:ascii="Palatino Linotype" w:hAnsi="Palatino Linotype"/>
          <w:sz w:val="22"/>
          <w:szCs w:val="22"/>
        </w:rPr>
        <w:t>Emmy</w:t>
      </w:r>
      <w:r w:rsidR="00B715E0" w:rsidRPr="00B715E0">
        <w:rPr>
          <w:rFonts w:ascii="Palatino Linotype" w:hAnsi="Palatino Linotype"/>
          <w:sz w:val="22"/>
          <w:szCs w:val="22"/>
          <w:vertAlign w:val="superscript"/>
        </w:rPr>
        <w:t>®</w:t>
      </w:r>
      <w:r w:rsidR="00B715E0">
        <w:rPr>
          <w:rFonts w:ascii="Palatino Linotype" w:hAnsi="Palatino Linotype"/>
          <w:sz w:val="22"/>
          <w:szCs w:val="22"/>
        </w:rPr>
        <w:t xml:space="preserve"> </w:t>
      </w:r>
      <w:r w:rsidR="00EC1BE4" w:rsidRPr="005A6528">
        <w:rPr>
          <w:rFonts w:ascii="Palatino Linotype" w:hAnsi="Palatino Linotype"/>
          <w:sz w:val="22"/>
          <w:szCs w:val="22"/>
        </w:rPr>
        <w:t>Award</w:t>
      </w:r>
      <w:r w:rsidR="00B715E0">
        <w:rPr>
          <w:rFonts w:ascii="Palatino Linotype" w:hAnsi="Palatino Linotype"/>
          <w:sz w:val="22"/>
          <w:szCs w:val="22"/>
        </w:rPr>
        <w:t>-</w:t>
      </w:r>
      <w:r w:rsidRPr="005A6528">
        <w:rPr>
          <w:rFonts w:ascii="Palatino Linotype" w:hAnsi="Palatino Linotype"/>
          <w:sz w:val="22"/>
          <w:szCs w:val="22"/>
        </w:rPr>
        <w:t>winning anchor</w:t>
      </w:r>
      <w:r w:rsidR="00EC1BE4" w:rsidRPr="005A6528">
        <w:rPr>
          <w:rFonts w:ascii="Palatino Linotype" w:hAnsi="Palatino Linotype"/>
          <w:sz w:val="22"/>
          <w:szCs w:val="22"/>
        </w:rPr>
        <w:t xml:space="preserve"> and host</w:t>
      </w:r>
      <w:r w:rsidR="007A5C15" w:rsidRPr="005A6528">
        <w:rPr>
          <w:rFonts w:ascii="Palatino Linotype" w:hAnsi="Palatino Linotype"/>
          <w:sz w:val="22"/>
          <w:szCs w:val="22"/>
        </w:rPr>
        <w:t>, current</w:t>
      </w:r>
      <w:r w:rsidR="004A5CF7">
        <w:rPr>
          <w:rFonts w:ascii="Palatino Linotype" w:hAnsi="Palatino Linotype"/>
          <w:sz w:val="22"/>
          <w:szCs w:val="22"/>
        </w:rPr>
        <w:t>ly on</w:t>
      </w:r>
      <w:r w:rsidRPr="005A6528">
        <w:rPr>
          <w:rFonts w:ascii="Palatino Linotype" w:hAnsi="Palatino Linotype"/>
          <w:sz w:val="22"/>
          <w:szCs w:val="22"/>
        </w:rPr>
        <w:t xml:space="preserve"> </w:t>
      </w:r>
      <w:r w:rsidR="00E876B3" w:rsidRPr="005A6528">
        <w:rPr>
          <w:rFonts w:ascii="Palatino Linotype" w:hAnsi="Palatino Linotype"/>
          <w:sz w:val="22"/>
          <w:szCs w:val="22"/>
        </w:rPr>
        <w:t>“</w:t>
      </w:r>
      <w:r w:rsidRPr="005A6528">
        <w:rPr>
          <w:rFonts w:ascii="Palatino Linotype" w:hAnsi="Palatino Linotype"/>
          <w:sz w:val="22"/>
          <w:szCs w:val="22"/>
        </w:rPr>
        <w:t>Good Morning America.</w:t>
      </w:r>
      <w:r w:rsidR="00E876B3" w:rsidRPr="005A6528">
        <w:rPr>
          <w:rFonts w:ascii="Palatino Linotype" w:hAnsi="Palatino Linotype"/>
          <w:sz w:val="22"/>
          <w:szCs w:val="22"/>
        </w:rPr>
        <w:t>”</w:t>
      </w:r>
      <w:r w:rsidR="008F6C4F" w:rsidRPr="005A6528">
        <w:rPr>
          <w:rFonts w:ascii="Palatino Linotype" w:hAnsi="Palatino Linotype"/>
          <w:sz w:val="22"/>
          <w:szCs w:val="22"/>
        </w:rPr>
        <w:t xml:space="preserve"> </w:t>
      </w:r>
      <w:r w:rsidRPr="005A6528">
        <w:rPr>
          <w:rFonts w:ascii="Palatino Linotype" w:hAnsi="Palatino Linotype"/>
          <w:sz w:val="22"/>
          <w:szCs w:val="22"/>
        </w:rPr>
        <w:t xml:space="preserve">She is also the creator and host of HGTV’s Emmy Award-winning “Flea Market Flip” and the creator, </w:t>
      </w:r>
      <w:r w:rsidR="0073557A">
        <w:rPr>
          <w:rFonts w:ascii="Palatino Linotype" w:hAnsi="Palatino Linotype"/>
          <w:sz w:val="22"/>
          <w:szCs w:val="22"/>
        </w:rPr>
        <w:t>executive producer</w:t>
      </w:r>
      <w:r w:rsidRPr="005A6528">
        <w:rPr>
          <w:rFonts w:ascii="Palatino Linotype" w:hAnsi="Palatino Linotype"/>
          <w:sz w:val="22"/>
          <w:szCs w:val="22"/>
        </w:rPr>
        <w:t xml:space="preserve"> and host of “Everything </w:t>
      </w:r>
      <w:proofErr w:type="gramStart"/>
      <w:r w:rsidRPr="005A6528">
        <w:rPr>
          <w:rFonts w:ascii="Palatino Linotype" w:hAnsi="Palatino Linotype"/>
          <w:sz w:val="22"/>
          <w:szCs w:val="22"/>
        </w:rPr>
        <w:t>But</w:t>
      </w:r>
      <w:proofErr w:type="gramEnd"/>
      <w:r w:rsidRPr="005A6528">
        <w:rPr>
          <w:rFonts w:ascii="Palatino Linotype" w:hAnsi="Palatino Linotype"/>
          <w:sz w:val="22"/>
          <w:szCs w:val="22"/>
        </w:rPr>
        <w:t xml:space="preserve"> the House” on HGTV.</w:t>
      </w:r>
    </w:p>
    <w:p w14:paraId="3CA473E2" w14:textId="77777777" w:rsidR="00B770FB" w:rsidRPr="005A6528" w:rsidRDefault="00B770FB" w:rsidP="005B49E3">
      <w:pPr>
        <w:jc w:val="both"/>
        <w:rPr>
          <w:rFonts w:ascii="Palatino Linotype" w:hAnsi="Palatino Linotype"/>
          <w:sz w:val="22"/>
          <w:szCs w:val="22"/>
        </w:rPr>
      </w:pPr>
    </w:p>
    <w:p w14:paraId="04760EE9" w14:textId="3861E4A4" w:rsidR="00192792" w:rsidRPr="005A6528" w:rsidRDefault="004E6418" w:rsidP="005B49E3">
      <w:pPr>
        <w:jc w:val="both"/>
        <w:rPr>
          <w:rFonts w:ascii="Palatino Linotype" w:hAnsi="Palatino Linotype"/>
          <w:sz w:val="22"/>
          <w:szCs w:val="22"/>
        </w:rPr>
      </w:pPr>
      <w:r w:rsidRPr="4436ACCD">
        <w:rPr>
          <w:rFonts w:ascii="Palatino Linotype" w:hAnsi="Palatino Linotype"/>
          <w:sz w:val="22"/>
          <w:szCs w:val="22"/>
        </w:rPr>
        <w:t>Spencer joined ABC News in</w:t>
      </w:r>
      <w:r w:rsidR="005A6528" w:rsidRPr="4436ACCD">
        <w:rPr>
          <w:rFonts w:ascii="Palatino Linotype" w:hAnsi="Palatino Linotype"/>
          <w:sz w:val="22"/>
          <w:szCs w:val="22"/>
        </w:rPr>
        <w:t xml:space="preserve"> 199</w:t>
      </w:r>
      <w:r w:rsidR="004053C4" w:rsidRPr="4436ACCD">
        <w:rPr>
          <w:rFonts w:ascii="Palatino Linotype" w:hAnsi="Palatino Linotype"/>
          <w:sz w:val="22"/>
          <w:szCs w:val="22"/>
        </w:rPr>
        <w:t>5</w:t>
      </w:r>
      <w:r w:rsidR="005B4128" w:rsidRPr="4436ACCD">
        <w:rPr>
          <w:rFonts w:ascii="Palatino Linotype" w:hAnsi="Palatino Linotype"/>
          <w:sz w:val="22"/>
          <w:szCs w:val="22"/>
        </w:rPr>
        <w:t xml:space="preserve"> as a reporter for </w:t>
      </w:r>
      <w:r w:rsidR="00F828A0" w:rsidRPr="4436ACCD">
        <w:rPr>
          <w:rFonts w:ascii="Palatino Linotype" w:hAnsi="Palatino Linotype"/>
          <w:sz w:val="22"/>
          <w:szCs w:val="22"/>
        </w:rPr>
        <w:t>ABC’s flagship owned television station, WABC-TV</w:t>
      </w:r>
      <w:r w:rsidR="00FB3D05" w:rsidRPr="4436ACCD">
        <w:rPr>
          <w:rFonts w:ascii="Palatino Linotype" w:hAnsi="Palatino Linotype"/>
          <w:sz w:val="22"/>
          <w:szCs w:val="22"/>
        </w:rPr>
        <w:t xml:space="preserve">. While there, she </w:t>
      </w:r>
      <w:r w:rsidR="00FB3D05" w:rsidRPr="4436ACCD">
        <w:rPr>
          <w:rFonts w:ascii="Palatino Linotype" w:eastAsia="Aptos" w:hAnsi="Palatino Linotype" w:cs="Aptos"/>
          <w:color w:val="212121"/>
          <w:sz w:val="22"/>
          <w:szCs w:val="22"/>
        </w:rPr>
        <w:t>led coverage o</w:t>
      </w:r>
      <w:r w:rsidR="000C4A6C" w:rsidRPr="4436ACCD">
        <w:rPr>
          <w:rFonts w:ascii="Palatino Linotype" w:eastAsia="Aptos" w:hAnsi="Palatino Linotype" w:cs="Aptos"/>
          <w:color w:val="212121"/>
          <w:sz w:val="22"/>
          <w:szCs w:val="22"/>
        </w:rPr>
        <w:t>f</w:t>
      </w:r>
      <w:r w:rsidR="00AA3E24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 national</w:t>
      </w:r>
      <w:r w:rsidR="00FB3D05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 stories</w:t>
      </w:r>
      <w:r w:rsidR="000C4A6C" w:rsidRPr="4436ACCD">
        <w:rPr>
          <w:rFonts w:ascii="Palatino Linotype" w:eastAsia="Aptos" w:hAnsi="Palatino Linotype" w:cs="Aptos"/>
          <w:color w:val="212121"/>
          <w:sz w:val="22"/>
          <w:szCs w:val="22"/>
        </w:rPr>
        <w:t>,</w:t>
      </w:r>
      <w:r w:rsidR="00FB3D05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 including the crash of TWA flight 800 and the death of Princess Diana. </w:t>
      </w:r>
      <w:r w:rsidR="008F6C4F" w:rsidRPr="4436ACCD">
        <w:rPr>
          <w:rFonts w:ascii="Palatino Linotype" w:hAnsi="Palatino Linotype"/>
          <w:sz w:val="22"/>
          <w:szCs w:val="22"/>
        </w:rPr>
        <w:t>Spencer</w:t>
      </w:r>
      <w:r w:rsidR="00157BA0" w:rsidRPr="4436ACCD">
        <w:rPr>
          <w:rFonts w:ascii="Palatino Linotype" w:hAnsi="Palatino Linotype"/>
          <w:sz w:val="22"/>
          <w:szCs w:val="22"/>
        </w:rPr>
        <w:t xml:space="preserve"> joined</w:t>
      </w:r>
      <w:r w:rsidR="00901D65" w:rsidRPr="4436ACCD">
        <w:rPr>
          <w:rFonts w:ascii="Palatino Linotype" w:hAnsi="Palatino Linotype"/>
          <w:sz w:val="22"/>
          <w:szCs w:val="22"/>
        </w:rPr>
        <w:t xml:space="preserve"> the network and</w:t>
      </w:r>
      <w:r w:rsidR="00157BA0" w:rsidRPr="4436ACCD">
        <w:rPr>
          <w:rFonts w:ascii="Palatino Linotype" w:hAnsi="Palatino Linotype"/>
          <w:sz w:val="22"/>
          <w:szCs w:val="22"/>
        </w:rPr>
        <w:t xml:space="preserve"> America’s most-watched morning show</w:t>
      </w:r>
      <w:r w:rsidR="00976CB1" w:rsidRPr="4436ACCD">
        <w:rPr>
          <w:rFonts w:ascii="Palatino Linotype" w:hAnsi="Palatino Linotype"/>
          <w:sz w:val="22"/>
          <w:szCs w:val="22"/>
        </w:rPr>
        <w:t>, “Good Morning America</w:t>
      </w:r>
      <w:r w:rsidR="00E364CF" w:rsidRPr="4436ACCD">
        <w:rPr>
          <w:rFonts w:ascii="Palatino Linotype" w:hAnsi="Palatino Linotype"/>
          <w:sz w:val="22"/>
          <w:szCs w:val="22"/>
        </w:rPr>
        <w:t>,</w:t>
      </w:r>
      <w:r w:rsidR="00976CB1" w:rsidRPr="4436ACCD">
        <w:rPr>
          <w:rFonts w:ascii="Palatino Linotype" w:hAnsi="Palatino Linotype"/>
          <w:sz w:val="22"/>
          <w:szCs w:val="22"/>
        </w:rPr>
        <w:t>”</w:t>
      </w:r>
      <w:r w:rsidR="00901D65" w:rsidRPr="4436ACCD">
        <w:rPr>
          <w:rFonts w:ascii="Palatino Linotype" w:hAnsi="Palatino Linotype"/>
          <w:sz w:val="22"/>
          <w:szCs w:val="22"/>
        </w:rPr>
        <w:t xml:space="preserve"> in 1999</w:t>
      </w:r>
      <w:r w:rsidR="006A4FBA" w:rsidRPr="4436ACCD">
        <w:rPr>
          <w:rFonts w:ascii="Palatino Linotype" w:hAnsi="Palatino Linotype"/>
          <w:sz w:val="22"/>
          <w:szCs w:val="22"/>
        </w:rPr>
        <w:t>,</w:t>
      </w:r>
      <w:r w:rsidR="00FB3D05" w:rsidRPr="4436ACCD">
        <w:rPr>
          <w:rFonts w:ascii="Palatino Linotype" w:hAnsi="Palatino Linotype"/>
          <w:sz w:val="22"/>
          <w:szCs w:val="22"/>
        </w:rPr>
        <w:t xml:space="preserve"> </w:t>
      </w:r>
      <w:r w:rsidR="006A4FBA" w:rsidRPr="4436ACCD">
        <w:rPr>
          <w:rFonts w:ascii="Palatino Linotype" w:hAnsi="Palatino Linotype"/>
          <w:sz w:val="22"/>
          <w:szCs w:val="22"/>
        </w:rPr>
        <w:t>f</w:t>
      </w:r>
      <w:r w:rsidR="00224EBB" w:rsidRPr="4436ACCD">
        <w:rPr>
          <w:rFonts w:ascii="Palatino Linotype" w:hAnsi="Palatino Linotype"/>
          <w:sz w:val="22"/>
          <w:szCs w:val="22"/>
        </w:rPr>
        <w:t xml:space="preserve">irst as </w:t>
      </w:r>
      <w:r w:rsidR="00E364CF" w:rsidRPr="4436ACCD">
        <w:rPr>
          <w:rFonts w:ascii="Palatino Linotype" w:hAnsi="Palatino Linotype"/>
          <w:sz w:val="22"/>
          <w:szCs w:val="22"/>
        </w:rPr>
        <w:t xml:space="preserve">a </w:t>
      </w:r>
      <w:r w:rsidR="00224EBB" w:rsidRPr="4436ACCD">
        <w:rPr>
          <w:rFonts w:ascii="Palatino Linotype" w:hAnsi="Palatino Linotype"/>
          <w:sz w:val="22"/>
          <w:szCs w:val="22"/>
        </w:rPr>
        <w:t>correspondent</w:t>
      </w:r>
      <w:r w:rsidR="00D423DA" w:rsidRPr="4436ACCD">
        <w:rPr>
          <w:rFonts w:ascii="Palatino Linotype" w:hAnsi="Palatino Linotype"/>
          <w:sz w:val="22"/>
          <w:szCs w:val="22"/>
        </w:rPr>
        <w:t xml:space="preserve"> </w:t>
      </w:r>
      <w:r w:rsidR="006529CB" w:rsidRPr="4436ACCD">
        <w:rPr>
          <w:rFonts w:ascii="Palatino Linotype" w:hAnsi="Palatino Linotype"/>
          <w:sz w:val="22"/>
          <w:szCs w:val="22"/>
        </w:rPr>
        <w:t>while still reporting for WABC-TV</w:t>
      </w:r>
      <w:r w:rsidR="005771A2" w:rsidRPr="4436ACCD">
        <w:rPr>
          <w:rFonts w:ascii="Palatino Linotype" w:hAnsi="Palatino Linotype"/>
          <w:sz w:val="22"/>
          <w:szCs w:val="22"/>
        </w:rPr>
        <w:t xml:space="preserve"> and then full-time </w:t>
      </w:r>
      <w:r w:rsidR="00FB3D05" w:rsidRPr="4436ACCD">
        <w:rPr>
          <w:rFonts w:ascii="Palatino Linotype" w:hAnsi="Palatino Linotype"/>
          <w:sz w:val="22"/>
          <w:szCs w:val="22"/>
        </w:rPr>
        <w:t xml:space="preserve">for ABC News </w:t>
      </w:r>
      <w:r w:rsidR="005771A2" w:rsidRPr="4436ACCD">
        <w:rPr>
          <w:rFonts w:ascii="Palatino Linotype" w:hAnsi="Palatino Linotype"/>
          <w:sz w:val="22"/>
          <w:szCs w:val="22"/>
        </w:rPr>
        <w:t>in 200</w:t>
      </w:r>
      <w:r w:rsidR="1A939D73" w:rsidRPr="4436ACCD">
        <w:rPr>
          <w:rFonts w:ascii="Palatino Linotype" w:hAnsi="Palatino Linotype"/>
          <w:sz w:val="22"/>
          <w:szCs w:val="22"/>
        </w:rPr>
        <w:t>1</w:t>
      </w:r>
      <w:r w:rsidR="00952177" w:rsidRPr="4436ACCD">
        <w:rPr>
          <w:rFonts w:ascii="Palatino Linotype" w:hAnsi="Palatino Linotype"/>
          <w:sz w:val="22"/>
          <w:szCs w:val="22"/>
        </w:rPr>
        <w:t xml:space="preserve"> as </w:t>
      </w:r>
      <w:r w:rsidR="00384C2F">
        <w:rPr>
          <w:rFonts w:ascii="Palatino Linotype" w:hAnsi="Palatino Linotype"/>
          <w:sz w:val="22"/>
          <w:szCs w:val="22"/>
        </w:rPr>
        <w:t xml:space="preserve">a </w:t>
      </w:r>
      <w:r w:rsidR="00952177" w:rsidRPr="4436ACCD">
        <w:rPr>
          <w:rFonts w:ascii="Palatino Linotype" w:hAnsi="Palatino Linotype"/>
          <w:sz w:val="22"/>
          <w:szCs w:val="22"/>
        </w:rPr>
        <w:t>national correspondent.</w:t>
      </w:r>
    </w:p>
    <w:p w14:paraId="26ED258A" w14:textId="77777777" w:rsidR="00192792" w:rsidRPr="005A6528" w:rsidRDefault="00192792" w:rsidP="005B49E3">
      <w:pPr>
        <w:jc w:val="both"/>
        <w:rPr>
          <w:rFonts w:ascii="Palatino Linotype" w:hAnsi="Palatino Linotype"/>
          <w:sz w:val="22"/>
          <w:szCs w:val="22"/>
        </w:rPr>
      </w:pPr>
    </w:p>
    <w:p w14:paraId="1E2CC595" w14:textId="22FD1876" w:rsidR="00932AF2" w:rsidRPr="005A6528" w:rsidRDefault="003A3D75" w:rsidP="00932AF2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  <w:r w:rsidRPr="738CFB9B">
        <w:rPr>
          <w:rFonts w:ascii="Palatino Linotype" w:hAnsi="Palatino Linotype"/>
          <w:sz w:val="22"/>
          <w:szCs w:val="22"/>
        </w:rPr>
        <w:t>Spencer</w:t>
      </w:r>
      <w:r w:rsidR="00192792" w:rsidRPr="738CFB9B">
        <w:rPr>
          <w:rFonts w:ascii="Palatino Linotype" w:hAnsi="Palatino Linotype"/>
          <w:sz w:val="22"/>
          <w:szCs w:val="22"/>
        </w:rPr>
        <w:t xml:space="preserve"> </w:t>
      </w:r>
      <w:r w:rsidR="00097F62" w:rsidRPr="738CFB9B">
        <w:rPr>
          <w:rFonts w:ascii="Palatino Linotype" w:hAnsi="Palatino Linotype"/>
          <w:sz w:val="22"/>
          <w:szCs w:val="22"/>
        </w:rPr>
        <w:t xml:space="preserve">was named anchor of </w:t>
      </w:r>
      <w:r w:rsidR="009C45BF" w:rsidRPr="738CFB9B">
        <w:rPr>
          <w:rFonts w:ascii="Palatino Linotype" w:hAnsi="Palatino Linotype"/>
          <w:sz w:val="22"/>
          <w:szCs w:val="22"/>
        </w:rPr>
        <w:t>the</w:t>
      </w:r>
      <w:r w:rsidR="00097F62" w:rsidRPr="738CFB9B">
        <w:rPr>
          <w:rFonts w:ascii="Palatino Linotype" w:hAnsi="Palatino Linotype"/>
          <w:sz w:val="22"/>
          <w:szCs w:val="22"/>
        </w:rPr>
        <w:t xml:space="preserve"> </w:t>
      </w:r>
      <w:r w:rsidR="00932AF2" w:rsidRPr="738CFB9B">
        <w:rPr>
          <w:rFonts w:ascii="Palatino Linotype" w:hAnsi="Palatino Linotype"/>
          <w:sz w:val="22"/>
          <w:szCs w:val="22"/>
        </w:rPr>
        <w:t xml:space="preserve">new CBS </w:t>
      </w:r>
      <w:r w:rsidR="00097F62" w:rsidRPr="738CFB9B">
        <w:rPr>
          <w:rFonts w:ascii="Palatino Linotype" w:hAnsi="Palatino Linotype"/>
          <w:sz w:val="22"/>
          <w:szCs w:val="22"/>
        </w:rPr>
        <w:t>syndicated</w:t>
      </w:r>
      <w:r w:rsidR="00932AF2" w:rsidRPr="738CFB9B">
        <w:rPr>
          <w:rFonts w:ascii="Palatino Linotype" w:hAnsi="Palatino Linotype"/>
          <w:sz w:val="22"/>
          <w:szCs w:val="22"/>
        </w:rPr>
        <w:t xml:space="preserve"> show “The Insider”</w:t>
      </w:r>
      <w:r w:rsidR="008B48B7" w:rsidRPr="738CFB9B">
        <w:rPr>
          <w:rFonts w:ascii="Palatino Linotype" w:hAnsi="Palatino Linotype"/>
          <w:sz w:val="22"/>
          <w:szCs w:val="22"/>
        </w:rPr>
        <w:t xml:space="preserve"> in 200</w:t>
      </w:r>
      <w:r w:rsidR="5525B341" w:rsidRPr="738CFB9B">
        <w:rPr>
          <w:rFonts w:ascii="Palatino Linotype" w:hAnsi="Palatino Linotype"/>
          <w:sz w:val="22"/>
          <w:szCs w:val="22"/>
        </w:rPr>
        <w:t>6</w:t>
      </w:r>
      <w:r w:rsidR="008B48B7" w:rsidRPr="738CFB9B">
        <w:rPr>
          <w:rFonts w:ascii="Palatino Linotype" w:hAnsi="Palatino Linotype"/>
          <w:sz w:val="22"/>
          <w:szCs w:val="22"/>
        </w:rPr>
        <w:t>.</w:t>
      </w:r>
      <w:r w:rsidR="00932AF2" w:rsidRPr="738CFB9B">
        <w:rPr>
          <w:rFonts w:ascii="Palatino Linotype" w:hAnsi="Palatino Linotype"/>
          <w:sz w:val="22"/>
          <w:szCs w:val="22"/>
        </w:rPr>
        <w:t xml:space="preserve"> </w:t>
      </w:r>
      <w:r w:rsidR="00932AF2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Her work there helped make “The Insider” the </w:t>
      </w:r>
      <w:r w:rsidR="00250DB3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No. </w:t>
      </w:r>
      <w:r w:rsidR="009C45BF" w:rsidRPr="738CFB9B">
        <w:rPr>
          <w:rFonts w:ascii="Palatino Linotype" w:eastAsia="Aptos" w:hAnsi="Palatino Linotype" w:cs="Aptos"/>
          <w:color w:val="212121"/>
          <w:sz w:val="22"/>
          <w:szCs w:val="22"/>
        </w:rPr>
        <w:t>1</w:t>
      </w:r>
      <w:r w:rsidR="00932AF2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 syndicated entertainment show in its time slot for </w:t>
      </w:r>
      <w:r w:rsidR="00F96BD4" w:rsidRPr="738CFB9B">
        <w:rPr>
          <w:rFonts w:ascii="Palatino Linotype" w:eastAsia="Aptos" w:hAnsi="Palatino Linotype" w:cs="Aptos"/>
          <w:color w:val="212121"/>
          <w:sz w:val="22"/>
          <w:szCs w:val="22"/>
        </w:rPr>
        <w:t>seven</w:t>
      </w:r>
      <w:r w:rsidR="00932AF2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 years until she </w:t>
      </w:r>
      <w:r w:rsidR="00066BE1" w:rsidRPr="738CFB9B">
        <w:rPr>
          <w:rFonts w:ascii="Palatino Linotype" w:eastAsia="Aptos" w:hAnsi="Palatino Linotype" w:cs="Aptos"/>
          <w:color w:val="212121"/>
          <w:sz w:val="22"/>
          <w:szCs w:val="22"/>
        </w:rPr>
        <w:t>returned to</w:t>
      </w:r>
      <w:r w:rsidR="00932AF2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8D30C3" w:rsidRPr="738CFB9B">
        <w:rPr>
          <w:rFonts w:ascii="Palatino Linotype" w:eastAsia="Aptos" w:hAnsi="Palatino Linotype" w:cs="Aptos"/>
          <w:color w:val="212121"/>
          <w:sz w:val="22"/>
          <w:szCs w:val="22"/>
        </w:rPr>
        <w:t>“</w:t>
      </w:r>
      <w:r w:rsidR="00AF51E0" w:rsidRPr="738CFB9B">
        <w:rPr>
          <w:rFonts w:ascii="Palatino Linotype" w:eastAsia="Aptos" w:hAnsi="Palatino Linotype" w:cs="Aptos"/>
          <w:color w:val="212121"/>
          <w:sz w:val="22"/>
          <w:szCs w:val="22"/>
        </w:rPr>
        <w:t>Good Morning America</w:t>
      </w:r>
      <w:r w:rsidR="008D30C3" w:rsidRPr="738CFB9B">
        <w:rPr>
          <w:rFonts w:ascii="Palatino Linotype" w:eastAsia="Aptos" w:hAnsi="Palatino Linotype" w:cs="Aptos"/>
          <w:color w:val="212121"/>
          <w:sz w:val="22"/>
          <w:szCs w:val="22"/>
        </w:rPr>
        <w:t>”</w:t>
      </w:r>
      <w:r w:rsidR="00932AF2" w:rsidRPr="738CFB9B">
        <w:rPr>
          <w:rFonts w:ascii="Palatino Linotype" w:eastAsia="Aptos" w:hAnsi="Palatino Linotype" w:cs="Aptos"/>
          <w:color w:val="212121"/>
          <w:sz w:val="22"/>
          <w:szCs w:val="22"/>
        </w:rPr>
        <w:t xml:space="preserve"> in 2011</w:t>
      </w:r>
      <w:r w:rsidR="00AF51E0" w:rsidRPr="738CFB9B">
        <w:rPr>
          <w:rFonts w:ascii="Palatino Linotype" w:eastAsia="Aptos" w:hAnsi="Palatino Linotype" w:cs="Aptos"/>
          <w:color w:val="212121"/>
          <w:sz w:val="22"/>
          <w:szCs w:val="22"/>
        </w:rPr>
        <w:t>.</w:t>
      </w:r>
    </w:p>
    <w:p w14:paraId="2531CFCB" w14:textId="77777777" w:rsidR="009D7CB1" w:rsidRPr="005A6528" w:rsidRDefault="009D7CB1" w:rsidP="00932AF2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</w:p>
    <w:p w14:paraId="4EA95F74" w14:textId="7BF8E116" w:rsidR="009D7CB1" w:rsidRPr="005A6528" w:rsidRDefault="008B48B7" w:rsidP="00932AF2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  <w:r w:rsidRPr="4436ACCD">
        <w:rPr>
          <w:rFonts w:ascii="Palatino Linotype" w:eastAsia="Aptos" w:hAnsi="Palatino Linotype" w:cs="Aptos"/>
          <w:color w:val="212121"/>
          <w:sz w:val="22"/>
          <w:szCs w:val="22"/>
        </w:rPr>
        <w:t>Spencer</w:t>
      </w:r>
      <w:r w:rsidR="00955002" w:rsidRPr="4436ACCD">
        <w:rPr>
          <w:rFonts w:ascii="Palatino Linotype" w:eastAsia="Aptos" w:hAnsi="Palatino Linotype" w:cs="Aptos"/>
          <w:color w:val="212121"/>
          <w:sz w:val="22"/>
          <w:szCs w:val="22"/>
        </w:rPr>
        <w:t>’s first job as a reporter was at WDEF</w:t>
      </w:r>
      <w:r w:rsidR="61E4296A" w:rsidRPr="4436ACCD">
        <w:rPr>
          <w:rFonts w:ascii="Palatino Linotype" w:eastAsia="Aptos" w:hAnsi="Palatino Linotype" w:cs="Aptos"/>
          <w:color w:val="212121"/>
          <w:sz w:val="22"/>
          <w:szCs w:val="22"/>
        </w:rPr>
        <w:t>-TV</w:t>
      </w:r>
      <w:r w:rsidR="00955002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 in Chattanooga, </w:t>
      </w:r>
      <w:r w:rsidR="00E7433C" w:rsidRPr="4436ACCD">
        <w:rPr>
          <w:rFonts w:ascii="Palatino Linotype" w:eastAsia="Aptos" w:hAnsi="Palatino Linotype" w:cs="Aptos"/>
          <w:color w:val="212121"/>
          <w:sz w:val="22"/>
          <w:szCs w:val="22"/>
        </w:rPr>
        <w:t>Tennessee</w:t>
      </w:r>
      <w:r w:rsidR="00955002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, and </w:t>
      </w:r>
      <w:r w:rsidR="00066BE1" w:rsidRPr="4436ACCD">
        <w:rPr>
          <w:rFonts w:ascii="Palatino Linotype" w:eastAsia="Aptos" w:hAnsi="Palatino Linotype" w:cs="Aptos"/>
          <w:color w:val="212121"/>
          <w:sz w:val="22"/>
          <w:szCs w:val="22"/>
        </w:rPr>
        <w:t xml:space="preserve">she </w:t>
      </w:r>
      <w:r w:rsidR="00953B52" w:rsidRPr="4436ACCD">
        <w:rPr>
          <w:rFonts w:ascii="Palatino Linotype" w:eastAsia="Aptos" w:hAnsi="Palatino Linotype" w:cs="Aptos"/>
          <w:color w:val="212121"/>
          <w:sz w:val="22"/>
          <w:szCs w:val="22"/>
        </w:rPr>
        <w:t>also worked at News 12 Long Island prior to joining ABC News.</w:t>
      </w:r>
    </w:p>
    <w:p w14:paraId="68CE083D" w14:textId="77777777" w:rsidR="004C4A40" w:rsidRPr="005A6528" w:rsidRDefault="004C4A40" w:rsidP="00932AF2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</w:p>
    <w:p w14:paraId="4759F1F9" w14:textId="25011995" w:rsidR="004C4A40" w:rsidRPr="005A6528" w:rsidRDefault="004C4A40" w:rsidP="004C4A40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In addition to her work on “GMA” every morning, Spencer </w:t>
      </w:r>
      <w:r w:rsidR="001548AE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has written two </w:t>
      </w: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>New York Times bestselling books</w:t>
      </w:r>
      <w:r w:rsidR="00C85464" w:rsidRPr="005A6528">
        <w:rPr>
          <w:rFonts w:ascii="Palatino Linotype" w:eastAsia="Aptos" w:hAnsi="Palatino Linotype" w:cs="Aptos"/>
          <w:color w:val="212121"/>
          <w:sz w:val="22"/>
          <w:szCs w:val="22"/>
        </w:rPr>
        <w:t>:</w:t>
      </w: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B715E0">
        <w:rPr>
          <w:rFonts w:ascii="Palatino Linotype" w:eastAsia="Aptos" w:hAnsi="Palatino Linotype" w:cs="Aptos"/>
          <w:color w:val="212121"/>
          <w:sz w:val="22"/>
          <w:szCs w:val="22"/>
        </w:rPr>
        <w:t>“</w:t>
      </w: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>I Break for Yard Sales</w:t>
      </w:r>
      <w:r w:rsidR="00B715E0">
        <w:rPr>
          <w:rFonts w:ascii="Palatino Linotype" w:eastAsia="Aptos" w:hAnsi="Palatino Linotype" w:cs="Aptos"/>
          <w:color w:val="212121"/>
          <w:sz w:val="22"/>
          <w:szCs w:val="22"/>
        </w:rPr>
        <w:t>”</w:t>
      </w: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and </w:t>
      </w:r>
      <w:r w:rsidR="00B715E0">
        <w:rPr>
          <w:rFonts w:ascii="Palatino Linotype" w:eastAsia="Aptos" w:hAnsi="Palatino Linotype" w:cs="Aptos"/>
          <w:color w:val="212121"/>
          <w:sz w:val="22"/>
          <w:szCs w:val="22"/>
        </w:rPr>
        <w:t>“</w:t>
      </w:r>
      <w:r w:rsidRPr="005A6528">
        <w:rPr>
          <w:rFonts w:ascii="Palatino Linotype" w:eastAsia="Aptos" w:hAnsi="Palatino Linotype" w:cs="Aptos"/>
          <w:color w:val="212121"/>
          <w:sz w:val="22"/>
          <w:szCs w:val="22"/>
        </w:rPr>
        <w:t>Flea Market Fabulous</w:t>
      </w:r>
      <w:r w:rsidR="00E7433C">
        <w:rPr>
          <w:rFonts w:ascii="Palatino Linotype" w:eastAsia="Aptos" w:hAnsi="Palatino Linotype" w:cs="Aptos"/>
          <w:color w:val="212121"/>
          <w:sz w:val="22"/>
          <w:szCs w:val="22"/>
        </w:rPr>
        <w:t>.”</w:t>
      </w:r>
    </w:p>
    <w:p w14:paraId="19ABA3DF" w14:textId="77777777" w:rsidR="005B5914" w:rsidRPr="005A6528" w:rsidRDefault="005B5914" w:rsidP="004C4A40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</w:p>
    <w:p w14:paraId="541D1827" w14:textId="7027735D" w:rsidR="005B5914" w:rsidRPr="005A6528" w:rsidRDefault="00F834A6" w:rsidP="004C4A40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  <w:r>
        <w:rPr>
          <w:rFonts w:ascii="Palatino Linotype" w:eastAsia="Aptos" w:hAnsi="Palatino Linotype" w:cs="Aptos"/>
          <w:color w:val="212121"/>
          <w:sz w:val="22"/>
          <w:szCs w:val="22"/>
        </w:rPr>
        <w:t>She</w:t>
      </w:r>
      <w:r w:rsidR="005B5914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is a passionate advocate for pet adoption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E7433C">
        <w:rPr>
          <w:rFonts w:ascii="Palatino Linotype" w:eastAsia="Aptos" w:hAnsi="Palatino Linotype" w:cs="Aptos"/>
          <w:color w:val="212121"/>
          <w:sz w:val="22"/>
          <w:szCs w:val="22"/>
        </w:rPr>
        <w:t>—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083F6B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with </w:t>
      </w:r>
      <w:r w:rsidR="00E7433C">
        <w:rPr>
          <w:rFonts w:ascii="Palatino Linotype" w:eastAsia="Aptos" w:hAnsi="Palatino Linotype" w:cs="Aptos"/>
          <w:color w:val="212121"/>
          <w:sz w:val="22"/>
          <w:szCs w:val="22"/>
        </w:rPr>
        <w:t>three</w:t>
      </w:r>
      <w:r w:rsidR="00083F6B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rescue dogs of her own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E7433C">
        <w:rPr>
          <w:rFonts w:ascii="Palatino Linotype" w:eastAsia="Aptos" w:hAnsi="Palatino Linotype" w:cs="Aptos"/>
          <w:color w:val="212121"/>
          <w:sz w:val="22"/>
          <w:szCs w:val="22"/>
        </w:rPr>
        <w:t>—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5B5914" w:rsidRPr="005A6528">
        <w:rPr>
          <w:rFonts w:ascii="Palatino Linotype" w:eastAsia="Aptos" w:hAnsi="Palatino Linotype" w:cs="Aptos"/>
          <w:color w:val="212121"/>
          <w:sz w:val="22"/>
          <w:szCs w:val="22"/>
        </w:rPr>
        <w:t>and works as an ambassador for North Shore Animal League America, the world</w:t>
      </w:r>
      <w:r w:rsidR="00B715E0">
        <w:rPr>
          <w:rFonts w:ascii="Palatino Linotype" w:eastAsia="Aptos" w:hAnsi="Palatino Linotype" w:cs="Aptos"/>
          <w:color w:val="212121"/>
          <w:sz w:val="22"/>
          <w:szCs w:val="22"/>
        </w:rPr>
        <w:t>’</w:t>
      </w:r>
      <w:r w:rsidR="005B5914" w:rsidRPr="005A6528">
        <w:rPr>
          <w:rFonts w:ascii="Palatino Linotype" w:eastAsia="Aptos" w:hAnsi="Palatino Linotype" w:cs="Aptos"/>
          <w:color w:val="212121"/>
          <w:sz w:val="22"/>
          <w:szCs w:val="22"/>
        </w:rPr>
        <w:t>s largest no-kill shelter. She is currently on the advisory board</w:t>
      </w:r>
      <w:r w:rsidR="00083F6B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5B5914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of </w:t>
      </w:r>
      <w:r w:rsidR="00212701">
        <w:rPr>
          <w:rFonts w:ascii="Palatino Linotype" w:eastAsia="Aptos" w:hAnsi="Palatino Linotype" w:cs="Aptos"/>
          <w:color w:val="212121"/>
          <w:sz w:val="22"/>
          <w:szCs w:val="22"/>
        </w:rPr>
        <w:t xml:space="preserve">the </w:t>
      </w:r>
      <w:r w:rsidR="005B5914" w:rsidRPr="005A6528">
        <w:rPr>
          <w:rFonts w:ascii="Palatino Linotype" w:eastAsia="Aptos" w:hAnsi="Palatino Linotype" w:cs="Aptos"/>
          <w:color w:val="212121"/>
          <w:sz w:val="22"/>
          <w:szCs w:val="22"/>
        </w:rPr>
        <w:t>Hospital for Special Surgery and</w:t>
      </w:r>
      <w:r w:rsidR="004A5CF7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r w:rsidR="00212701">
        <w:rPr>
          <w:rFonts w:ascii="Palatino Linotype" w:eastAsia="Aptos" w:hAnsi="Palatino Linotype" w:cs="Aptos"/>
          <w:color w:val="212121"/>
          <w:sz w:val="22"/>
          <w:szCs w:val="22"/>
        </w:rPr>
        <w:t xml:space="preserve">a </w:t>
      </w:r>
      <w:r w:rsidR="004A5CF7">
        <w:rPr>
          <w:rFonts w:ascii="Palatino Linotype" w:eastAsia="Aptos" w:hAnsi="Palatino Linotype" w:cs="Aptos"/>
          <w:color w:val="212121"/>
          <w:sz w:val="22"/>
          <w:szCs w:val="22"/>
        </w:rPr>
        <w:t>supporter of The Brain Cancer Center at Lenox Hill Hospital in New York.</w:t>
      </w:r>
    </w:p>
    <w:p w14:paraId="13E2BFC3" w14:textId="77777777" w:rsidR="005A6528" w:rsidRPr="005A6528" w:rsidRDefault="005A6528" w:rsidP="004C4A40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</w:p>
    <w:p w14:paraId="37BD4B8D" w14:textId="21DFABEC" w:rsidR="005A6528" w:rsidRPr="005A6528" w:rsidRDefault="00F834A6" w:rsidP="00F834A6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  <w:r>
        <w:rPr>
          <w:rFonts w:ascii="Palatino Linotype" w:eastAsia="Aptos" w:hAnsi="Palatino Linotype" w:cs="Aptos"/>
          <w:color w:val="212121"/>
          <w:sz w:val="22"/>
          <w:szCs w:val="22"/>
        </w:rPr>
        <w:t xml:space="preserve">Spencer 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graduated from Penn State University with a Bachelor of Arts in </w:t>
      </w:r>
      <w:r w:rsidR="00212701">
        <w:rPr>
          <w:rFonts w:ascii="Palatino Linotype" w:eastAsia="Aptos" w:hAnsi="Palatino Linotype" w:cs="Aptos"/>
          <w:color w:val="212121"/>
          <w:sz w:val="22"/>
          <w:szCs w:val="22"/>
        </w:rPr>
        <w:t>j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ournalism. While there, she was captain of Penn State’s </w:t>
      </w:r>
      <w:r w:rsidR="005D0D8B" w:rsidRPr="005D0D8B">
        <w:rPr>
          <w:rFonts w:ascii="Palatino Linotype" w:eastAsia="Aptos" w:hAnsi="Palatino Linotype" w:cs="Aptos"/>
          <w:color w:val="212121"/>
          <w:sz w:val="22"/>
          <w:szCs w:val="22"/>
        </w:rPr>
        <w:t>Division I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</w:t>
      </w:r>
      <w:proofErr w:type="gramStart"/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>swimming</w:t>
      </w:r>
      <w:proofErr w:type="gramEnd"/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 and diving team and was named </w:t>
      </w:r>
      <w:r w:rsidR="009C3A2F">
        <w:rPr>
          <w:rFonts w:ascii="Palatino Linotype" w:eastAsia="Aptos" w:hAnsi="Palatino Linotype" w:cs="Aptos"/>
          <w:color w:val="212121"/>
          <w:sz w:val="22"/>
          <w:szCs w:val="22"/>
        </w:rPr>
        <w:t xml:space="preserve">an 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 xml:space="preserve">All-American </w:t>
      </w:r>
      <w:r w:rsidR="009C3A2F" w:rsidRPr="005A6528">
        <w:rPr>
          <w:rFonts w:ascii="Palatino Linotype" w:eastAsia="Aptos" w:hAnsi="Palatino Linotype" w:cs="Aptos"/>
          <w:color w:val="212121"/>
          <w:sz w:val="22"/>
          <w:szCs w:val="22"/>
        </w:rPr>
        <w:t>Springboard Diver</w:t>
      </w:r>
      <w:r w:rsidR="005A6528" w:rsidRPr="005A6528">
        <w:rPr>
          <w:rFonts w:ascii="Palatino Linotype" w:eastAsia="Aptos" w:hAnsi="Palatino Linotype" w:cs="Aptos"/>
          <w:color w:val="212121"/>
          <w:sz w:val="22"/>
          <w:szCs w:val="22"/>
        </w:rPr>
        <w:t>.</w:t>
      </w:r>
    </w:p>
    <w:p w14:paraId="7D9833A7" w14:textId="77777777" w:rsidR="00B715E0" w:rsidRPr="005A6528" w:rsidRDefault="00B715E0" w:rsidP="00F834A6">
      <w:pPr>
        <w:jc w:val="both"/>
        <w:rPr>
          <w:rFonts w:ascii="Palatino Linotype" w:eastAsia="Aptos" w:hAnsi="Palatino Linotype" w:cs="Aptos"/>
          <w:color w:val="212121"/>
          <w:sz w:val="22"/>
          <w:szCs w:val="22"/>
        </w:rPr>
      </w:pPr>
    </w:p>
    <w:p w14:paraId="3397C4B2" w14:textId="0390F706" w:rsidR="00825E82" w:rsidRPr="008F3898" w:rsidRDefault="00FF5C0D" w:rsidP="00F834A6">
      <w:pPr>
        <w:jc w:val="center"/>
        <w:rPr>
          <w:rFonts w:ascii="Palatino Linotype" w:hAnsi="Palatino Linotype"/>
          <w:b/>
          <w:bCs/>
          <w:sz w:val="22"/>
          <w:szCs w:val="22"/>
        </w:rPr>
      </w:pPr>
      <w:r w:rsidRPr="4436ACCD">
        <w:rPr>
          <w:rFonts w:ascii="Palatino Linotype" w:hAnsi="Palatino Linotype"/>
          <w:b/>
          <w:bCs/>
          <w:sz w:val="22"/>
          <w:szCs w:val="22"/>
        </w:rPr>
        <w:t>-- 202</w:t>
      </w:r>
      <w:r w:rsidR="2FC3B23E" w:rsidRPr="4436ACCD">
        <w:rPr>
          <w:rFonts w:ascii="Palatino Linotype" w:hAnsi="Palatino Linotype"/>
          <w:b/>
          <w:bCs/>
          <w:sz w:val="22"/>
          <w:szCs w:val="22"/>
        </w:rPr>
        <w:t>5</w:t>
      </w:r>
      <w:r w:rsidR="005A6528" w:rsidRPr="4436ACCD">
        <w:rPr>
          <w:rFonts w:ascii="Palatino Linotype" w:hAnsi="Palatino Linotype"/>
          <w:b/>
          <w:bCs/>
          <w:sz w:val="22"/>
          <w:szCs w:val="22"/>
        </w:rPr>
        <w:t xml:space="preserve"> --</w:t>
      </w:r>
    </w:p>
    <w:sectPr w:rsidR="00825E82" w:rsidRPr="008F3898" w:rsidSect="009A7105">
      <w:pgSz w:w="12240" w:h="15840"/>
      <w:pgMar w:top="864" w:right="1296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C8C81" w14:textId="77777777" w:rsidR="00583C51" w:rsidRDefault="00583C51" w:rsidP="005074E5">
      <w:r>
        <w:separator/>
      </w:r>
    </w:p>
  </w:endnote>
  <w:endnote w:type="continuationSeparator" w:id="0">
    <w:p w14:paraId="4517F0BD" w14:textId="77777777" w:rsidR="00583C51" w:rsidRDefault="00583C51" w:rsidP="005074E5">
      <w:r>
        <w:continuationSeparator/>
      </w:r>
    </w:p>
  </w:endnote>
  <w:endnote w:type="continuationNotice" w:id="1">
    <w:p w14:paraId="1441AD86" w14:textId="77777777" w:rsidR="00583C51" w:rsidRDefault="00583C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Omega">
    <w:altName w:val="Segoe UI"/>
    <w:panose1 w:val="020B06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">
    <w:altName w:val="Bookman Old Style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A39F5" w14:textId="77777777" w:rsidR="00583C51" w:rsidRDefault="00583C51" w:rsidP="005074E5">
      <w:r>
        <w:separator/>
      </w:r>
    </w:p>
  </w:footnote>
  <w:footnote w:type="continuationSeparator" w:id="0">
    <w:p w14:paraId="62C8A07E" w14:textId="77777777" w:rsidR="00583C51" w:rsidRDefault="00583C51" w:rsidP="005074E5">
      <w:r>
        <w:continuationSeparator/>
      </w:r>
    </w:p>
  </w:footnote>
  <w:footnote w:type="continuationNotice" w:id="1">
    <w:p w14:paraId="3BAAE9D5" w14:textId="77777777" w:rsidR="00583C51" w:rsidRDefault="00583C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8350FC5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 w16cid:durableId="996616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A2NzAwMjMxsTQxMDVX0lEKTi0uzszPAykwrAUAjuzD8SwAAAA="/>
  </w:docVars>
  <w:rsids>
    <w:rsidRoot w:val="00DE3E05"/>
    <w:rsid w:val="000006F6"/>
    <w:rsid w:val="0000185C"/>
    <w:rsid w:val="00001CA5"/>
    <w:rsid w:val="000110A4"/>
    <w:rsid w:val="00015231"/>
    <w:rsid w:val="0002290E"/>
    <w:rsid w:val="000242CC"/>
    <w:rsid w:val="00024C4A"/>
    <w:rsid w:val="000257CC"/>
    <w:rsid w:val="000313B3"/>
    <w:rsid w:val="00037A95"/>
    <w:rsid w:val="00042CA4"/>
    <w:rsid w:val="00045200"/>
    <w:rsid w:val="00046BC3"/>
    <w:rsid w:val="00050488"/>
    <w:rsid w:val="00052165"/>
    <w:rsid w:val="00052A10"/>
    <w:rsid w:val="00054569"/>
    <w:rsid w:val="00055FE5"/>
    <w:rsid w:val="00066BE1"/>
    <w:rsid w:val="00066F22"/>
    <w:rsid w:val="000719CC"/>
    <w:rsid w:val="000755EA"/>
    <w:rsid w:val="000772C4"/>
    <w:rsid w:val="00077C50"/>
    <w:rsid w:val="00080E97"/>
    <w:rsid w:val="00083F6B"/>
    <w:rsid w:val="00084C65"/>
    <w:rsid w:val="0008743C"/>
    <w:rsid w:val="00095570"/>
    <w:rsid w:val="00095ACB"/>
    <w:rsid w:val="00096E7D"/>
    <w:rsid w:val="0009744A"/>
    <w:rsid w:val="00097F62"/>
    <w:rsid w:val="000A1A6E"/>
    <w:rsid w:val="000A6B2E"/>
    <w:rsid w:val="000B0DC9"/>
    <w:rsid w:val="000B2BC2"/>
    <w:rsid w:val="000B46F5"/>
    <w:rsid w:val="000C2051"/>
    <w:rsid w:val="000C37AE"/>
    <w:rsid w:val="000C4A6C"/>
    <w:rsid w:val="000C5737"/>
    <w:rsid w:val="000D1E07"/>
    <w:rsid w:val="000D2A43"/>
    <w:rsid w:val="000D65B1"/>
    <w:rsid w:val="000E6B3C"/>
    <w:rsid w:val="000F391C"/>
    <w:rsid w:val="000F4FAD"/>
    <w:rsid w:val="000F7F69"/>
    <w:rsid w:val="00113C3D"/>
    <w:rsid w:val="00116E45"/>
    <w:rsid w:val="00121857"/>
    <w:rsid w:val="001223BF"/>
    <w:rsid w:val="00125424"/>
    <w:rsid w:val="00126C5E"/>
    <w:rsid w:val="00127D5E"/>
    <w:rsid w:val="001300C2"/>
    <w:rsid w:val="001306F0"/>
    <w:rsid w:val="00131CB7"/>
    <w:rsid w:val="00132C9B"/>
    <w:rsid w:val="0013335E"/>
    <w:rsid w:val="001372B7"/>
    <w:rsid w:val="00137ECF"/>
    <w:rsid w:val="00142597"/>
    <w:rsid w:val="0014403C"/>
    <w:rsid w:val="00144ED4"/>
    <w:rsid w:val="001548AE"/>
    <w:rsid w:val="00155593"/>
    <w:rsid w:val="001557FF"/>
    <w:rsid w:val="00155C15"/>
    <w:rsid w:val="00157954"/>
    <w:rsid w:val="00157BA0"/>
    <w:rsid w:val="00163CB4"/>
    <w:rsid w:val="00164962"/>
    <w:rsid w:val="00167163"/>
    <w:rsid w:val="001673AA"/>
    <w:rsid w:val="0017129D"/>
    <w:rsid w:val="00173483"/>
    <w:rsid w:val="00180669"/>
    <w:rsid w:val="00183047"/>
    <w:rsid w:val="0018314A"/>
    <w:rsid w:val="001852FC"/>
    <w:rsid w:val="00186DC5"/>
    <w:rsid w:val="001912C0"/>
    <w:rsid w:val="00192792"/>
    <w:rsid w:val="00196F76"/>
    <w:rsid w:val="00197224"/>
    <w:rsid w:val="00197B45"/>
    <w:rsid w:val="001A3875"/>
    <w:rsid w:val="001A40D5"/>
    <w:rsid w:val="001A6AF2"/>
    <w:rsid w:val="001A794F"/>
    <w:rsid w:val="001B13D0"/>
    <w:rsid w:val="001B1A95"/>
    <w:rsid w:val="001B3960"/>
    <w:rsid w:val="001B463E"/>
    <w:rsid w:val="001B753F"/>
    <w:rsid w:val="001C07D9"/>
    <w:rsid w:val="001C59B8"/>
    <w:rsid w:val="001D160D"/>
    <w:rsid w:val="001D374C"/>
    <w:rsid w:val="001D5197"/>
    <w:rsid w:val="001D6AB2"/>
    <w:rsid w:val="001D702E"/>
    <w:rsid w:val="001E1589"/>
    <w:rsid w:val="001E22E7"/>
    <w:rsid w:val="001E37EE"/>
    <w:rsid w:val="001F1428"/>
    <w:rsid w:val="001F3500"/>
    <w:rsid w:val="00201C7A"/>
    <w:rsid w:val="002021BF"/>
    <w:rsid w:val="00202A52"/>
    <w:rsid w:val="002043E0"/>
    <w:rsid w:val="00204A47"/>
    <w:rsid w:val="00204A58"/>
    <w:rsid w:val="00210BE5"/>
    <w:rsid w:val="0021249A"/>
    <w:rsid w:val="00212701"/>
    <w:rsid w:val="002139C0"/>
    <w:rsid w:val="00216E83"/>
    <w:rsid w:val="00221B47"/>
    <w:rsid w:val="00224EBB"/>
    <w:rsid w:val="002254F1"/>
    <w:rsid w:val="00226383"/>
    <w:rsid w:val="00232321"/>
    <w:rsid w:val="0023282A"/>
    <w:rsid w:val="002353E0"/>
    <w:rsid w:val="00236696"/>
    <w:rsid w:val="0024185C"/>
    <w:rsid w:val="00241CFA"/>
    <w:rsid w:val="002433C0"/>
    <w:rsid w:val="00245F17"/>
    <w:rsid w:val="002479BF"/>
    <w:rsid w:val="0025077A"/>
    <w:rsid w:val="00250DB3"/>
    <w:rsid w:val="00253F08"/>
    <w:rsid w:val="00255D87"/>
    <w:rsid w:val="00256A61"/>
    <w:rsid w:val="002574F1"/>
    <w:rsid w:val="00257A19"/>
    <w:rsid w:val="00272341"/>
    <w:rsid w:val="00273AA8"/>
    <w:rsid w:val="00274F8B"/>
    <w:rsid w:val="0027572B"/>
    <w:rsid w:val="00281622"/>
    <w:rsid w:val="00282A4E"/>
    <w:rsid w:val="002835A2"/>
    <w:rsid w:val="0028703C"/>
    <w:rsid w:val="0029332E"/>
    <w:rsid w:val="00295274"/>
    <w:rsid w:val="002957B2"/>
    <w:rsid w:val="00295DEE"/>
    <w:rsid w:val="00297B09"/>
    <w:rsid w:val="002A3416"/>
    <w:rsid w:val="002A4B9D"/>
    <w:rsid w:val="002A7103"/>
    <w:rsid w:val="002A7F0B"/>
    <w:rsid w:val="002B1AB5"/>
    <w:rsid w:val="002B2D6A"/>
    <w:rsid w:val="002B310C"/>
    <w:rsid w:val="002B42E1"/>
    <w:rsid w:val="002B5665"/>
    <w:rsid w:val="002B71D9"/>
    <w:rsid w:val="002B7D74"/>
    <w:rsid w:val="002C1EF4"/>
    <w:rsid w:val="002C28E6"/>
    <w:rsid w:val="002C2A3E"/>
    <w:rsid w:val="002C3139"/>
    <w:rsid w:val="002C3352"/>
    <w:rsid w:val="002C5B84"/>
    <w:rsid w:val="002C6B37"/>
    <w:rsid w:val="002D2996"/>
    <w:rsid w:val="002D47AD"/>
    <w:rsid w:val="002D4DF5"/>
    <w:rsid w:val="002E12B2"/>
    <w:rsid w:val="002E13B7"/>
    <w:rsid w:val="002E2C7E"/>
    <w:rsid w:val="002E433B"/>
    <w:rsid w:val="002E5729"/>
    <w:rsid w:val="002F024F"/>
    <w:rsid w:val="002F2D6A"/>
    <w:rsid w:val="002F77CD"/>
    <w:rsid w:val="003061A2"/>
    <w:rsid w:val="00310EFE"/>
    <w:rsid w:val="003111E9"/>
    <w:rsid w:val="0031356B"/>
    <w:rsid w:val="0031372F"/>
    <w:rsid w:val="003141D9"/>
    <w:rsid w:val="00314800"/>
    <w:rsid w:val="00314D29"/>
    <w:rsid w:val="003172FC"/>
    <w:rsid w:val="0032274C"/>
    <w:rsid w:val="00326103"/>
    <w:rsid w:val="00327B9C"/>
    <w:rsid w:val="00332998"/>
    <w:rsid w:val="00336402"/>
    <w:rsid w:val="00340B58"/>
    <w:rsid w:val="0034347A"/>
    <w:rsid w:val="0034451C"/>
    <w:rsid w:val="0035146E"/>
    <w:rsid w:val="00355B13"/>
    <w:rsid w:val="003562A5"/>
    <w:rsid w:val="00356C30"/>
    <w:rsid w:val="003577B1"/>
    <w:rsid w:val="00357C9F"/>
    <w:rsid w:val="0036190D"/>
    <w:rsid w:val="0036214A"/>
    <w:rsid w:val="00367225"/>
    <w:rsid w:val="00367F9B"/>
    <w:rsid w:val="003703C7"/>
    <w:rsid w:val="00370B2E"/>
    <w:rsid w:val="00371794"/>
    <w:rsid w:val="0037234A"/>
    <w:rsid w:val="00372690"/>
    <w:rsid w:val="00377E89"/>
    <w:rsid w:val="003823DD"/>
    <w:rsid w:val="003833B1"/>
    <w:rsid w:val="00384C2F"/>
    <w:rsid w:val="003877E0"/>
    <w:rsid w:val="00387B10"/>
    <w:rsid w:val="00393AB1"/>
    <w:rsid w:val="0039476E"/>
    <w:rsid w:val="0039494D"/>
    <w:rsid w:val="00395A2C"/>
    <w:rsid w:val="003971E8"/>
    <w:rsid w:val="00397EA4"/>
    <w:rsid w:val="003A2F7F"/>
    <w:rsid w:val="003A3D75"/>
    <w:rsid w:val="003A4F76"/>
    <w:rsid w:val="003A6F31"/>
    <w:rsid w:val="003A7928"/>
    <w:rsid w:val="003B554E"/>
    <w:rsid w:val="003B6162"/>
    <w:rsid w:val="003C2BEC"/>
    <w:rsid w:val="003C75AB"/>
    <w:rsid w:val="003D00D2"/>
    <w:rsid w:val="003D36CC"/>
    <w:rsid w:val="003E030B"/>
    <w:rsid w:val="003E2FD1"/>
    <w:rsid w:val="003E3423"/>
    <w:rsid w:val="003E3CCB"/>
    <w:rsid w:val="003F09AB"/>
    <w:rsid w:val="003F1C3A"/>
    <w:rsid w:val="003F2AB7"/>
    <w:rsid w:val="003F316D"/>
    <w:rsid w:val="003F4370"/>
    <w:rsid w:val="00403916"/>
    <w:rsid w:val="004053C4"/>
    <w:rsid w:val="00405F82"/>
    <w:rsid w:val="00411B53"/>
    <w:rsid w:val="00411E89"/>
    <w:rsid w:val="00412439"/>
    <w:rsid w:val="00412984"/>
    <w:rsid w:val="00412FC9"/>
    <w:rsid w:val="00413340"/>
    <w:rsid w:val="004133D4"/>
    <w:rsid w:val="00414EE3"/>
    <w:rsid w:val="00415A5D"/>
    <w:rsid w:val="00415C5A"/>
    <w:rsid w:val="00420E90"/>
    <w:rsid w:val="0042264D"/>
    <w:rsid w:val="00422A55"/>
    <w:rsid w:val="00423998"/>
    <w:rsid w:val="00424846"/>
    <w:rsid w:val="00434A2B"/>
    <w:rsid w:val="004355A2"/>
    <w:rsid w:val="004370CF"/>
    <w:rsid w:val="00441F63"/>
    <w:rsid w:val="00442E38"/>
    <w:rsid w:val="00444125"/>
    <w:rsid w:val="00446C6D"/>
    <w:rsid w:val="004513F9"/>
    <w:rsid w:val="00455EAC"/>
    <w:rsid w:val="00456BD0"/>
    <w:rsid w:val="0046197E"/>
    <w:rsid w:val="004619FF"/>
    <w:rsid w:val="00461E84"/>
    <w:rsid w:val="004670F9"/>
    <w:rsid w:val="00470148"/>
    <w:rsid w:val="0047193A"/>
    <w:rsid w:val="00476D0D"/>
    <w:rsid w:val="004772FB"/>
    <w:rsid w:val="004823B3"/>
    <w:rsid w:val="00483C78"/>
    <w:rsid w:val="004858F8"/>
    <w:rsid w:val="00485F30"/>
    <w:rsid w:val="0048653C"/>
    <w:rsid w:val="00490D17"/>
    <w:rsid w:val="00493F89"/>
    <w:rsid w:val="004940CB"/>
    <w:rsid w:val="0049502B"/>
    <w:rsid w:val="0049552D"/>
    <w:rsid w:val="00495C86"/>
    <w:rsid w:val="00495FAC"/>
    <w:rsid w:val="004A15F4"/>
    <w:rsid w:val="004A4A6F"/>
    <w:rsid w:val="004A5CF7"/>
    <w:rsid w:val="004A67EB"/>
    <w:rsid w:val="004B1A92"/>
    <w:rsid w:val="004B2ECF"/>
    <w:rsid w:val="004B3372"/>
    <w:rsid w:val="004B686D"/>
    <w:rsid w:val="004C0FCD"/>
    <w:rsid w:val="004C1F27"/>
    <w:rsid w:val="004C4A40"/>
    <w:rsid w:val="004D10EF"/>
    <w:rsid w:val="004D1354"/>
    <w:rsid w:val="004D202E"/>
    <w:rsid w:val="004D35DE"/>
    <w:rsid w:val="004D458D"/>
    <w:rsid w:val="004E1D26"/>
    <w:rsid w:val="004E2006"/>
    <w:rsid w:val="004E2BCB"/>
    <w:rsid w:val="004E50C4"/>
    <w:rsid w:val="004E577E"/>
    <w:rsid w:val="004E6418"/>
    <w:rsid w:val="004F5B8B"/>
    <w:rsid w:val="004F61C8"/>
    <w:rsid w:val="00500377"/>
    <w:rsid w:val="005029E5"/>
    <w:rsid w:val="00504269"/>
    <w:rsid w:val="00504415"/>
    <w:rsid w:val="005048D6"/>
    <w:rsid w:val="00506481"/>
    <w:rsid w:val="005074E5"/>
    <w:rsid w:val="00516FF3"/>
    <w:rsid w:val="005179FB"/>
    <w:rsid w:val="00523804"/>
    <w:rsid w:val="00524195"/>
    <w:rsid w:val="00525BA7"/>
    <w:rsid w:val="00526B98"/>
    <w:rsid w:val="005275CB"/>
    <w:rsid w:val="0053270D"/>
    <w:rsid w:val="00535094"/>
    <w:rsid w:val="005365F0"/>
    <w:rsid w:val="0053671F"/>
    <w:rsid w:val="00537B85"/>
    <w:rsid w:val="00541A8C"/>
    <w:rsid w:val="00544A28"/>
    <w:rsid w:val="00545F73"/>
    <w:rsid w:val="00551CFB"/>
    <w:rsid w:val="005533C3"/>
    <w:rsid w:val="005536F9"/>
    <w:rsid w:val="00561FC1"/>
    <w:rsid w:val="005629FB"/>
    <w:rsid w:val="0056408B"/>
    <w:rsid w:val="00564466"/>
    <w:rsid w:val="00564BB1"/>
    <w:rsid w:val="00567AF0"/>
    <w:rsid w:val="0057001D"/>
    <w:rsid w:val="00571D35"/>
    <w:rsid w:val="005771A2"/>
    <w:rsid w:val="005812BE"/>
    <w:rsid w:val="00581C3C"/>
    <w:rsid w:val="00582756"/>
    <w:rsid w:val="00583C51"/>
    <w:rsid w:val="00584C57"/>
    <w:rsid w:val="00592C0C"/>
    <w:rsid w:val="00594832"/>
    <w:rsid w:val="0059575F"/>
    <w:rsid w:val="00596525"/>
    <w:rsid w:val="005973FB"/>
    <w:rsid w:val="005A0B29"/>
    <w:rsid w:val="005A1ACB"/>
    <w:rsid w:val="005A313C"/>
    <w:rsid w:val="005A31BC"/>
    <w:rsid w:val="005A33F8"/>
    <w:rsid w:val="005A505E"/>
    <w:rsid w:val="005A5FB5"/>
    <w:rsid w:val="005A6528"/>
    <w:rsid w:val="005A7CA0"/>
    <w:rsid w:val="005B0558"/>
    <w:rsid w:val="005B0619"/>
    <w:rsid w:val="005B105E"/>
    <w:rsid w:val="005B25CE"/>
    <w:rsid w:val="005B2D08"/>
    <w:rsid w:val="005B4128"/>
    <w:rsid w:val="005B49E3"/>
    <w:rsid w:val="005B5914"/>
    <w:rsid w:val="005C0A0E"/>
    <w:rsid w:val="005C2E60"/>
    <w:rsid w:val="005C393F"/>
    <w:rsid w:val="005C6950"/>
    <w:rsid w:val="005C787E"/>
    <w:rsid w:val="005D0D8B"/>
    <w:rsid w:val="005D429D"/>
    <w:rsid w:val="005D4CFB"/>
    <w:rsid w:val="005D7904"/>
    <w:rsid w:val="005D7ECC"/>
    <w:rsid w:val="005E0441"/>
    <w:rsid w:val="005E24C1"/>
    <w:rsid w:val="005F0B16"/>
    <w:rsid w:val="005F0E79"/>
    <w:rsid w:val="00605B22"/>
    <w:rsid w:val="00607373"/>
    <w:rsid w:val="00613D1B"/>
    <w:rsid w:val="00616264"/>
    <w:rsid w:val="00617A31"/>
    <w:rsid w:val="006205BE"/>
    <w:rsid w:val="006207FC"/>
    <w:rsid w:val="00624356"/>
    <w:rsid w:val="00630DB2"/>
    <w:rsid w:val="00631BF7"/>
    <w:rsid w:val="00632A59"/>
    <w:rsid w:val="00640116"/>
    <w:rsid w:val="006432ED"/>
    <w:rsid w:val="00647730"/>
    <w:rsid w:val="00650EA6"/>
    <w:rsid w:val="006529CB"/>
    <w:rsid w:val="00652CD3"/>
    <w:rsid w:val="006547A1"/>
    <w:rsid w:val="006578BE"/>
    <w:rsid w:val="00660150"/>
    <w:rsid w:val="00660CCF"/>
    <w:rsid w:val="0066191C"/>
    <w:rsid w:val="00661EC7"/>
    <w:rsid w:val="006635AB"/>
    <w:rsid w:val="00670DE6"/>
    <w:rsid w:val="00673B57"/>
    <w:rsid w:val="00674E2D"/>
    <w:rsid w:val="00675F3D"/>
    <w:rsid w:val="00680A2F"/>
    <w:rsid w:val="00680D86"/>
    <w:rsid w:val="00683893"/>
    <w:rsid w:val="00684065"/>
    <w:rsid w:val="006865C2"/>
    <w:rsid w:val="00687BFC"/>
    <w:rsid w:val="00690A93"/>
    <w:rsid w:val="0069213A"/>
    <w:rsid w:val="00692984"/>
    <w:rsid w:val="006A111E"/>
    <w:rsid w:val="006A3663"/>
    <w:rsid w:val="006A4FBA"/>
    <w:rsid w:val="006B0A5C"/>
    <w:rsid w:val="006B1F0D"/>
    <w:rsid w:val="006B5A01"/>
    <w:rsid w:val="006B615C"/>
    <w:rsid w:val="006B69B1"/>
    <w:rsid w:val="006B73B4"/>
    <w:rsid w:val="006C0F4E"/>
    <w:rsid w:val="006C2A38"/>
    <w:rsid w:val="006C4CAD"/>
    <w:rsid w:val="006C4FC8"/>
    <w:rsid w:val="006C5773"/>
    <w:rsid w:val="006C59C9"/>
    <w:rsid w:val="006C5D58"/>
    <w:rsid w:val="006D14AF"/>
    <w:rsid w:val="006D301B"/>
    <w:rsid w:val="006E0A1A"/>
    <w:rsid w:val="006E3570"/>
    <w:rsid w:val="006E50B1"/>
    <w:rsid w:val="006F0BED"/>
    <w:rsid w:val="006F0CA4"/>
    <w:rsid w:val="006F1908"/>
    <w:rsid w:val="00700747"/>
    <w:rsid w:val="00700AE9"/>
    <w:rsid w:val="00707E8C"/>
    <w:rsid w:val="00717BEB"/>
    <w:rsid w:val="00720F49"/>
    <w:rsid w:val="0072358C"/>
    <w:rsid w:val="00723977"/>
    <w:rsid w:val="00723F35"/>
    <w:rsid w:val="00733F15"/>
    <w:rsid w:val="0073448F"/>
    <w:rsid w:val="0073557A"/>
    <w:rsid w:val="00736433"/>
    <w:rsid w:val="007416A6"/>
    <w:rsid w:val="00742EB1"/>
    <w:rsid w:val="00746A95"/>
    <w:rsid w:val="00746E02"/>
    <w:rsid w:val="007525D7"/>
    <w:rsid w:val="00754BD4"/>
    <w:rsid w:val="00757EA3"/>
    <w:rsid w:val="0076001F"/>
    <w:rsid w:val="00761189"/>
    <w:rsid w:val="00761C25"/>
    <w:rsid w:val="00761D1D"/>
    <w:rsid w:val="00771431"/>
    <w:rsid w:val="00773FA3"/>
    <w:rsid w:val="00780440"/>
    <w:rsid w:val="00786212"/>
    <w:rsid w:val="00786F60"/>
    <w:rsid w:val="007934F1"/>
    <w:rsid w:val="00794023"/>
    <w:rsid w:val="007A06E5"/>
    <w:rsid w:val="007A5C15"/>
    <w:rsid w:val="007B3048"/>
    <w:rsid w:val="007B3A4D"/>
    <w:rsid w:val="007B6DCA"/>
    <w:rsid w:val="007C0A52"/>
    <w:rsid w:val="007C3F70"/>
    <w:rsid w:val="007C7E5F"/>
    <w:rsid w:val="007D0706"/>
    <w:rsid w:val="007D1335"/>
    <w:rsid w:val="007D2028"/>
    <w:rsid w:val="007D2AF9"/>
    <w:rsid w:val="007D3273"/>
    <w:rsid w:val="007D3874"/>
    <w:rsid w:val="007D3E94"/>
    <w:rsid w:val="007D3F6A"/>
    <w:rsid w:val="007D5C5F"/>
    <w:rsid w:val="007D6A09"/>
    <w:rsid w:val="007E509E"/>
    <w:rsid w:val="007E6E68"/>
    <w:rsid w:val="007E7E84"/>
    <w:rsid w:val="007F0006"/>
    <w:rsid w:val="007F010B"/>
    <w:rsid w:val="007F5083"/>
    <w:rsid w:val="007F6E29"/>
    <w:rsid w:val="00800CC4"/>
    <w:rsid w:val="00801ED8"/>
    <w:rsid w:val="008102C2"/>
    <w:rsid w:val="008105C4"/>
    <w:rsid w:val="00810A7D"/>
    <w:rsid w:val="00811FE2"/>
    <w:rsid w:val="00812E2D"/>
    <w:rsid w:val="008134A6"/>
    <w:rsid w:val="008137FB"/>
    <w:rsid w:val="00813E84"/>
    <w:rsid w:val="0081703F"/>
    <w:rsid w:val="00817D76"/>
    <w:rsid w:val="00821EE3"/>
    <w:rsid w:val="00825E82"/>
    <w:rsid w:val="00826AD0"/>
    <w:rsid w:val="00827B70"/>
    <w:rsid w:val="00831538"/>
    <w:rsid w:val="008324C1"/>
    <w:rsid w:val="0083593C"/>
    <w:rsid w:val="0083739D"/>
    <w:rsid w:val="00845C00"/>
    <w:rsid w:val="00845FFA"/>
    <w:rsid w:val="00846C70"/>
    <w:rsid w:val="00850573"/>
    <w:rsid w:val="00852F04"/>
    <w:rsid w:val="00853071"/>
    <w:rsid w:val="008567BC"/>
    <w:rsid w:val="00861D0A"/>
    <w:rsid w:val="0086285D"/>
    <w:rsid w:val="00867A97"/>
    <w:rsid w:val="00867E82"/>
    <w:rsid w:val="00881779"/>
    <w:rsid w:val="00881BFE"/>
    <w:rsid w:val="0088566A"/>
    <w:rsid w:val="008935F9"/>
    <w:rsid w:val="008947A1"/>
    <w:rsid w:val="00896650"/>
    <w:rsid w:val="00896CE4"/>
    <w:rsid w:val="008A0950"/>
    <w:rsid w:val="008A1F0A"/>
    <w:rsid w:val="008A47A5"/>
    <w:rsid w:val="008A7C17"/>
    <w:rsid w:val="008B023F"/>
    <w:rsid w:val="008B3415"/>
    <w:rsid w:val="008B44E1"/>
    <w:rsid w:val="008B48B7"/>
    <w:rsid w:val="008B4FF2"/>
    <w:rsid w:val="008C1EE1"/>
    <w:rsid w:val="008C2AC6"/>
    <w:rsid w:val="008C3480"/>
    <w:rsid w:val="008C65FF"/>
    <w:rsid w:val="008D30C3"/>
    <w:rsid w:val="008D4215"/>
    <w:rsid w:val="008D4C8A"/>
    <w:rsid w:val="008E062F"/>
    <w:rsid w:val="008F1146"/>
    <w:rsid w:val="008F180A"/>
    <w:rsid w:val="008F19D0"/>
    <w:rsid w:val="008F1AB3"/>
    <w:rsid w:val="008F2F2F"/>
    <w:rsid w:val="008F2FAA"/>
    <w:rsid w:val="008F3898"/>
    <w:rsid w:val="008F613D"/>
    <w:rsid w:val="008F6C4F"/>
    <w:rsid w:val="00901D65"/>
    <w:rsid w:val="00904E50"/>
    <w:rsid w:val="009069EC"/>
    <w:rsid w:val="0091187E"/>
    <w:rsid w:val="009165F7"/>
    <w:rsid w:val="00916790"/>
    <w:rsid w:val="00917BB6"/>
    <w:rsid w:val="00924C52"/>
    <w:rsid w:val="00924FA0"/>
    <w:rsid w:val="009270A2"/>
    <w:rsid w:val="00932AF2"/>
    <w:rsid w:val="00936B7A"/>
    <w:rsid w:val="009406E2"/>
    <w:rsid w:val="0094164C"/>
    <w:rsid w:val="00944617"/>
    <w:rsid w:val="00945375"/>
    <w:rsid w:val="009460C7"/>
    <w:rsid w:val="00952177"/>
    <w:rsid w:val="009523E9"/>
    <w:rsid w:val="009529EA"/>
    <w:rsid w:val="00953B52"/>
    <w:rsid w:val="00953C9A"/>
    <w:rsid w:val="00955002"/>
    <w:rsid w:val="00957309"/>
    <w:rsid w:val="00963A10"/>
    <w:rsid w:val="009640C9"/>
    <w:rsid w:val="009667EF"/>
    <w:rsid w:val="0097226A"/>
    <w:rsid w:val="00972856"/>
    <w:rsid w:val="00973FD2"/>
    <w:rsid w:val="00975975"/>
    <w:rsid w:val="009764CA"/>
    <w:rsid w:val="00976CB1"/>
    <w:rsid w:val="00977282"/>
    <w:rsid w:val="009778D6"/>
    <w:rsid w:val="009807B8"/>
    <w:rsid w:val="00983440"/>
    <w:rsid w:val="00985F35"/>
    <w:rsid w:val="00987A56"/>
    <w:rsid w:val="00990865"/>
    <w:rsid w:val="00994516"/>
    <w:rsid w:val="00996115"/>
    <w:rsid w:val="00997C1B"/>
    <w:rsid w:val="009A033E"/>
    <w:rsid w:val="009A2C4B"/>
    <w:rsid w:val="009A3D4C"/>
    <w:rsid w:val="009A4A2E"/>
    <w:rsid w:val="009A7105"/>
    <w:rsid w:val="009B243E"/>
    <w:rsid w:val="009B4CB9"/>
    <w:rsid w:val="009B5322"/>
    <w:rsid w:val="009B571A"/>
    <w:rsid w:val="009C20F8"/>
    <w:rsid w:val="009C2A1E"/>
    <w:rsid w:val="009C3A2F"/>
    <w:rsid w:val="009C45BF"/>
    <w:rsid w:val="009C655A"/>
    <w:rsid w:val="009D15F9"/>
    <w:rsid w:val="009D7CB1"/>
    <w:rsid w:val="009E0332"/>
    <w:rsid w:val="009E5E65"/>
    <w:rsid w:val="009F281C"/>
    <w:rsid w:val="009F2C67"/>
    <w:rsid w:val="009F34D7"/>
    <w:rsid w:val="009F4740"/>
    <w:rsid w:val="009F5D99"/>
    <w:rsid w:val="00A00FA3"/>
    <w:rsid w:val="00A04526"/>
    <w:rsid w:val="00A045AF"/>
    <w:rsid w:val="00A0570A"/>
    <w:rsid w:val="00A11478"/>
    <w:rsid w:val="00A200BE"/>
    <w:rsid w:val="00A20FD1"/>
    <w:rsid w:val="00A23D40"/>
    <w:rsid w:val="00A24027"/>
    <w:rsid w:val="00A30A66"/>
    <w:rsid w:val="00A30EC1"/>
    <w:rsid w:val="00A342D2"/>
    <w:rsid w:val="00A3595E"/>
    <w:rsid w:val="00A37A29"/>
    <w:rsid w:val="00A426C7"/>
    <w:rsid w:val="00A471EA"/>
    <w:rsid w:val="00A55ABE"/>
    <w:rsid w:val="00A571CE"/>
    <w:rsid w:val="00A578F5"/>
    <w:rsid w:val="00A61346"/>
    <w:rsid w:val="00A63AA5"/>
    <w:rsid w:val="00A63F81"/>
    <w:rsid w:val="00A65243"/>
    <w:rsid w:val="00A667FF"/>
    <w:rsid w:val="00A710DB"/>
    <w:rsid w:val="00A734EA"/>
    <w:rsid w:val="00A76C58"/>
    <w:rsid w:val="00A8045C"/>
    <w:rsid w:val="00A82121"/>
    <w:rsid w:val="00A82A39"/>
    <w:rsid w:val="00A84C26"/>
    <w:rsid w:val="00A85F25"/>
    <w:rsid w:val="00A86287"/>
    <w:rsid w:val="00A90B1B"/>
    <w:rsid w:val="00A91610"/>
    <w:rsid w:val="00A91953"/>
    <w:rsid w:val="00A93418"/>
    <w:rsid w:val="00A94F57"/>
    <w:rsid w:val="00A965E9"/>
    <w:rsid w:val="00A9696E"/>
    <w:rsid w:val="00A97636"/>
    <w:rsid w:val="00AA18C9"/>
    <w:rsid w:val="00AA1C57"/>
    <w:rsid w:val="00AA3AE9"/>
    <w:rsid w:val="00AA3E24"/>
    <w:rsid w:val="00AA7F57"/>
    <w:rsid w:val="00AB0796"/>
    <w:rsid w:val="00AB170E"/>
    <w:rsid w:val="00AC0235"/>
    <w:rsid w:val="00AC1447"/>
    <w:rsid w:val="00AC5BBE"/>
    <w:rsid w:val="00AD015F"/>
    <w:rsid w:val="00AE4A95"/>
    <w:rsid w:val="00AE4E4E"/>
    <w:rsid w:val="00AF012D"/>
    <w:rsid w:val="00AF117B"/>
    <w:rsid w:val="00AF4E35"/>
    <w:rsid w:val="00AF51E0"/>
    <w:rsid w:val="00AF5C56"/>
    <w:rsid w:val="00B0126A"/>
    <w:rsid w:val="00B021C6"/>
    <w:rsid w:val="00B02C2C"/>
    <w:rsid w:val="00B02DD6"/>
    <w:rsid w:val="00B0692D"/>
    <w:rsid w:val="00B07F52"/>
    <w:rsid w:val="00B10359"/>
    <w:rsid w:val="00B113E9"/>
    <w:rsid w:val="00B13710"/>
    <w:rsid w:val="00B14536"/>
    <w:rsid w:val="00B14EBD"/>
    <w:rsid w:val="00B15D16"/>
    <w:rsid w:val="00B2062A"/>
    <w:rsid w:val="00B21D92"/>
    <w:rsid w:val="00B233B7"/>
    <w:rsid w:val="00B2388F"/>
    <w:rsid w:val="00B25F34"/>
    <w:rsid w:val="00B2795D"/>
    <w:rsid w:val="00B314DB"/>
    <w:rsid w:val="00B35271"/>
    <w:rsid w:val="00B36C9B"/>
    <w:rsid w:val="00B40D25"/>
    <w:rsid w:val="00B41505"/>
    <w:rsid w:val="00B44648"/>
    <w:rsid w:val="00B47530"/>
    <w:rsid w:val="00B51DC9"/>
    <w:rsid w:val="00B56FBF"/>
    <w:rsid w:val="00B66DA3"/>
    <w:rsid w:val="00B70E6C"/>
    <w:rsid w:val="00B715E0"/>
    <w:rsid w:val="00B72139"/>
    <w:rsid w:val="00B72AA6"/>
    <w:rsid w:val="00B76142"/>
    <w:rsid w:val="00B76618"/>
    <w:rsid w:val="00B770FB"/>
    <w:rsid w:val="00B82228"/>
    <w:rsid w:val="00B828AF"/>
    <w:rsid w:val="00B82AA1"/>
    <w:rsid w:val="00B848C5"/>
    <w:rsid w:val="00B855F3"/>
    <w:rsid w:val="00B876FC"/>
    <w:rsid w:val="00B879B9"/>
    <w:rsid w:val="00B92CB1"/>
    <w:rsid w:val="00B964F4"/>
    <w:rsid w:val="00B96AC4"/>
    <w:rsid w:val="00B96BF8"/>
    <w:rsid w:val="00B97A95"/>
    <w:rsid w:val="00BA0A7F"/>
    <w:rsid w:val="00BA17BC"/>
    <w:rsid w:val="00BA4E2C"/>
    <w:rsid w:val="00BA5AD6"/>
    <w:rsid w:val="00BA7E46"/>
    <w:rsid w:val="00BA7FEE"/>
    <w:rsid w:val="00BB1D76"/>
    <w:rsid w:val="00BB62A7"/>
    <w:rsid w:val="00BB74C5"/>
    <w:rsid w:val="00BB7D52"/>
    <w:rsid w:val="00BC01C4"/>
    <w:rsid w:val="00BC1F07"/>
    <w:rsid w:val="00BC264A"/>
    <w:rsid w:val="00BC4A65"/>
    <w:rsid w:val="00BC704B"/>
    <w:rsid w:val="00BD0A21"/>
    <w:rsid w:val="00BD23DD"/>
    <w:rsid w:val="00BD2EB2"/>
    <w:rsid w:val="00BD4823"/>
    <w:rsid w:val="00BE367D"/>
    <w:rsid w:val="00BF0D8A"/>
    <w:rsid w:val="00BF1D1C"/>
    <w:rsid w:val="00BF3051"/>
    <w:rsid w:val="00C021A8"/>
    <w:rsid w:val="00C03E15"/>
    <w:rsid w:val="00C05D8B"/>
    <w:rsid w:val="00C114C3"/>
    <w:rsid w:val="00C11F29"/>
    <w:rsid w:val="00C126FF"/>
    <w:rsid w:val="00C147DA"/>
    <w:rsid w:val="00C15D4A"/>
    <w:rsid w:val="00C17794"/>
    <w:rsid w:val="00C21D30"/>
    <w:rsid w:val="00C278ED"/>
    <w:rsid w:val="00C3196A"/>
    <w:rsid w:val="00C333DE"/>
    <w:rsid w:val="00C336DF"/>
    <w:rsid w:val="00C3572B"/>
    <w:rsid w:val="00C361F2"/>
    <w:rsid w:val="00C37C5D"/>
    <w:rsid w:val="00C37E42"/>
    <w:rsid w:val="00C40249"/>
    <w:rsid w:val="00C40B1D"/>
    <w:rsid w:val="00C42D96"/>
    <w:rsid w:val="00C47BE5"/>
    <w:rsid w:val="00C53657"/>
    <w:rsid w:val="00C63FA6"/>
    <w:rsid w:val="00C653FF"/>
    <w:rsid w:val="00C65D8A"/>
    <w:rsid w:val="00C700F0"/>
    <w:rsid w:val="00C72703"/>
    <w:rsid w:val="00C72712"/>
    <w:rsid w:val="00C77668"/>
    <w:rsid w:val="00C82C98"/>
    <w:rsid w:val="00C85464"/>
    <w:rsid w:val="00C85A7F"/>
    <w:rsid w:val="00C86F22"/>
    <w:rsid w:val="00C91A2C"/>
    <w:rsid w:val="00C943EF"/>
    <w:rsid w:val="00C9557A"/>
    <w:rsid w:val="00CA42ED"/>
    <w:rsid w:val="00CB0831"/>
    <w:rsid w:val="00CB0A52"/>
    <w:rsid w:val="00CB0BC6"/>
    <w:rsid w:val="00CB615A"/>
    <w:rsid w:val="00CC0676"/>
    <w:rsid w:val="00CC1B36"/>
    <w:rsid w:val="00CC45C8"/>
    <w:rsid w:val="00CC74F7"/>
    <w:rsid w:val="00CD07AE"/>
    <w:rsid w:val="00CD17AE"/>
    <w:rsid w:val="00CD4EB0"/>
    <w:rsid w:val="00CD688C"/>
    <w:rsid w:val="00CE119C"/>
    <w:rsid w:val="00CE1889"/>
    <w:rsid w:val="00CE1F59"/>
    <w:rsid w:val="00CE29E1"/>
    <w:rsid w:val="00CE4447"/>
    <w:rsid w:val="00CE547C"/>
    <w:rsid w:val="00CE7E26"/>
    <w:rsid w:val="00CF294E"/>
    <w:rsid w:val="00CF3779"/>
    <w:rsid w:val="00CF4FF8"/>
    <w:rsid w:val="00CF73AC"/>
    <w:rsid w:val="00CF7E09"/>
    <w:rsid w:val="00D013A8"/>
    <w:rsid w:val="00D03F22"/>
    <w:rsid w:val="00D06B3E"/>
    <w:rsid w:val="00D122AB"/>
    <w:rsid w:val="00D12B88"/>
    <w:rsid w:val="00D1320C"/>
    <w:rsid w:val="00D17230"/>
    <w:rsid w:val="00D17B76"/>
    <w:rsid w:val="00D24B09"/>
    <w:rsid w:val="00D2510D"/>
    <w:rsid w:val="00D27C1B"/>
    <w:rsid w:val="00D423DA"/>
    <w:rsid w:val="00D5289A"/>
    <w:rsid w:val="00D579A6"/>
    <w:rsid w:val="00D6181D"/>
    <w:rsid w:val="00D658F4"/>
    <w:rsid w:val="00D6761A"/>
    <w:rsid w:val="00D67A20"/>
    <w:rsid w:val="00D704F5"/>
    <w:rsid w:val="00D7065A"/>
    <w:rsid w:val="00D716DC"/>
    <w:rsid w:val="00D75E05"/>
    <w:rsid w:val="00D76C94"/>
    <w:rsid w:val="00D824C2"/>
    <w:rsid w:val="00D93AB9"/>
    <w:rsid w:val="00D9457B"/>
    <w:rsid w:val="00D968FE"/>
    <w:rsid w:val="00DA1D4D"/>
    <w:rsid w:val="00DA3B39"/>
    <w:rsid w:val="00DA46C3"/>
    <w:rsid w:val="00DA4955"/>
    <w:rsid w:val="00DB1B1D"/>
    <w:rsid w:val="00DB226B"/>
    <w:rsid w:val="00DB6E43"/>
    <w:rsid w:val="00DC12F2"/>
    <w:rsid w:val="00DC4D99"/>
    <w:rsid w:val="00DC559C"/>
    <w:rsid w:val="00DC579D"/>
    <w:rsid w:val="00DD3170"/>
    <w:rsid w:val="00DD57BB"/>
    <w:rsid w:val="00DD6474"/>
    <w:rsid w:val="00DD6749"/>
    <w:rsid w:val="00DD7AA8"/>
    <w:rsid w:val="00DE1223"/>
    <w:rsid w:val="00DE1D39"/>
    <w:rsid w:val="00DE3E05"/>
    <w:rsid w:val="00DE3F80"/>
    <w:rsid w:val="00DE4194"/>
    <w:rsid w:val="00DE4FD6"/>
    <w:rsid w:val="00DE50AF"/>
    <w:rsid w:val="00DE5EDE"/>
    <w:rsid w:val="00DE7074"/>
    <w:rsid w:val="00DF19DD"/>
    <w:rsid w:val="00DF5037"/>
    <w:rsid w:val="00DF5073"/>
    <w:rsid w:val="00DF636D"/>
    <w:rsid w:val="00E00E0D"/>
    <w:rsid w:val="00E01D9F"/>
    <w:rsid w:val="00E02CC9"/>
    <w:rsid w:val="00E030D3"/>
    <w:rsid w:val="00E047B7"/>
    <w:rsid w:val="00E057DA"/>
    <w:rsid w:val="00E0697A"/>
    <w:rsid w:val="00E06F8B"/>
    <w:rsid w:val="00E070F4"/>
    <w:rsid w:val="00E1027C"/>
    <w:rsid w:val="00E107C6"/>
    <w:rsid w:val="00E12228"/>
    <w:rsid w:val="00E139A9"/>
    <w:rsid w:val="00E13AEE"/>
    <w:rsid w:val="00E13CC3"/>
    <w:rsid w:val="00E20AD7"/>
    <w:rsid w:val="00E21871"/>
    <w:rsid w:val="00E250B0"/>
    <w:rsid w:val="00E25DDE"/>
    <w:rsid w:val="00E30403"/>
    <w:rsid w:val="00E30EAA"/>
    <w:rsid w:val="00E32700"/>
    <w:rsid w:val="00E3425B"/>
    <w:rsid w:val="00E364CF"/>
    <w:rsid w:val="00E37966"/>
    <w:rsid w:val="00E37989"/>
    <w:rsid w:val="00E37E8B"/>
    <w:rsid w:val="00E443A4"/>
    <w:rsid w:val="00E466FA"/>
    <w:rsid w:val="00E47CDF"/>
    <w:rsid w:val="00E52969"/>
    <w:rsid w:val="00E53284"/>
    <w:rsid w:val="00E541F7"/>
    <w:rsid w:val="00E5420B"/>
    <w:rsid w:val="00E5777F"/>
    <w:rsid w:val="00E61122"/>
    <w:rsid w:val="00E63731"/>
    <w:rsid w:val="00E6646B"/>
    <w:rsid w:val="00E7433C"/>
    <w:rsid w:val="00E76B9E"/>
    <w:rsid w:val="00E77D3A"/>
    <w:rsid w:val="00E806C4"/>
    <w:rsid w:val="00E82304"/>
    <w:rsid w:val="00E83FC2"/>
    <w:rsid w:val="00E850EC"/>
    <w:rsid w:val="00E86594"/>
    <w:rsid w:val="00E876B3"/>
    <w:rsid w:val="00E919F1"/>
    <w:rsid w:val="00EA1D18"/>
    <w:rsid w:val="00EA2E2D"/>
    <w:rsid w:val="00EA551F"/>
    <w:rsid w:val="00EB1AC2"/>
    <w:rsid w:val="00EB44AA"/>
    <w:rsid w:val="00EB785A"/>
    <w:rsid w:val="00EC1BE4"/>
    <w:rsid w:val="00EC4729"/>
    <w:rsid w:val="00ED0606"/>
    <w:rsid w:val="00ED25B0"/>
    <w:rsid w:val="00ED6CC8"/>
    <w:rsid w:val="00ED7186"/>
    <w:rsid w:val="00EE2877"/>
    <w:rsid w:val="00EE3A3F"/>
    <w:rsid w:val="00EE3ADB"/>
    <w:rsid w:val="00EE7016"/>
    <w:rsid w:val="00EF28E9"/>
    <w:rsid w:val="00EF3DF3"/>
    <w:rsid w:val="00EF3F85"/>
    <w:rsid w:val="00EF41DE"/>
    <w:rsid w:val="00EF49C1"/>
    <w:rsid w:val="00EF6CDE"/>
    <w:rsid w:val="00F0016B"/>
    <w:rsid w:val="00F03295"/>
    <w:rsid w:val="00F0340B"/>
    <w:rsid w:val="00F03620"/>
    <w:rsid w:val="00F04A33"/>
    <w:rsid w:val="00F04FED"/>
    <w:rsid w:val="00F109DF"/>
    <w:rsid w:val="00F11EAD"/>
    <w:rsid w:val="00F121EB"/>
    <w:rsid w:val="00F204C9"/>
    <w:rsid w:val="00F20500"/>
    <w:rsid w:val="00F2291A"/>
    <w:rsid w:val="00F23342"/>
    <w:rsid w:val="00F25BA3"/>
    <w:rsid w:val="00F26144"/>
    <w:rsid w:val="00F26509"/>
    <w:rsid w:val="00F44294"/>
    <w:rsid w:val="00F44A6A"/>
    <w:rsid w:val="00F4512A"/>
    <w:rsid w:val="00F46F12"/>
    <w:rsid w:val="00F522ED"/>
    <w:rsid w:val="00F5355B"/>
    <w:rsid w:val="00F563B6"/>
    <w:rsid w:val="00F60EBB"/>
    <w:rsid w:val="00F644D9"/>
    <w:rsid w:val="00F663DD"/>
    <w:rsid w:val="00F66D63"/>
    <w:rsid w:val="00F728ED"/>
    <w:rsid w:val="00F765C8"/>
    <w:rsid w:val="00F77B7E"/>
    <w:rsid w:val="00F81104"/>
    <w:rsid w:val="00F82155"/>
    <w:rsid w:val="00F828A0"/>
    <w:rsid w:val="00F834A6"/>
    <w:rsid w:val="00F86EC5"/>
    <w:rsid w:val="00F96BD4"/>
    <w:rsid w:val="00F97140"/>
    <w:rsid w:val="00FA05F2"/>
    <w:rsid w:val="00FA27D3"/>
    <w:rsid w:val="00FA6E6C"/>
    <w:rsid w:val="00FB1C9D"/>
    <w:rsid w:val="00FB3D05"/>
    <w:rsid w:val="00FB5F3B"/>
    <w:rsid w:val="00FC2A69"/>
    <w:rsid w:val="00FC373B"/>
    <w:rsid w:val="00FC5F48"/>
    <w:rsid w:val="00FD07E8"/>
    <w:rsid w:val="00FD54A8"/>
    <w:rsid w:val="00FD5814"/>
    <w:rsid w:val="00FE4536"/>
    <w:rsid w:val="00FE5FBD"/>
    <w:rsid w:val="00FF21BE"/>
    <w:rsid w:val="00FF52FC"/>
    <w:rsid w:val="00FF5C0D"/>
    <w:rsid w:val="00FF7065"/>
    <w:rsid w:val="0ADD9792"/>
    <w:rsid w:val="0CB9E61E"/>
    <w:rsid w:val="19A910CC"/>
    <w:rsid w:val="1A939D73"/>
    <w:rsid w:val="1C781ADB"/>
    <w:rsid w:val="1CC9AA1F"/>
    <w:rsid w:val="2FC3B23E"/>
    <w:rsid w:val="35FCA940"/>
    <w:rsid w:val="421693AF"/>
    <w:rsid w:val="4436ACCD"/>
    <w:rsid w:val="5525B341"/>
    <w:rsid w:val="5AA03DE2"/>
    <w:rsid w:val="61E4296A"/>
    <w:rsid w:val="66448BC5"/>
    <w:rsid w:val="693E9BD7"/>
    <w:rsid w:val="738CFB9B"/>
    <w:rsid w:val="78298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81E6C7"/>
  <w15:chartTrackingRefBased/>
  <w15:docId w15:val="{464719FF-D063-4098-8901-182AC82F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6B9E"/>
    <w:rPr>
      <w:rFonts w:ascii="Courier New" w:hAnsi="Courier New"/>
      <w:sz w:val="24"/>
      <w:lang w:eastAsia="en-US"/>
    </w:rPr>
  </w:style>
  <w:style w:type="paragraph" w:styleId="Heading1">
    <w:name w:val="heading 1"/>
    <w:basedOn w:val="Normal"/>
    <w:qFormat/>
    <w:rsid w:val="00196F76"/>
    <w:pPr>
      <w:keepNext/>
      <w:spacing w:line="480" w:lineRule="auto"/>
      <w:jc w:val="center"/>
      <w:outlineLvl w:val="0"/>
    </w:pPr>
    <w:rPr>
      <w:rFonts w:cs="Courier New"/>
      <w:b/>
      <w:bCs/>
      <w:kern w:val="36"/>
    </w:rPr>
  </w:style>
  <w:style w:type="paragraph" w:styleId="Heading2">
    <w:name w:val="heading 2"/>
    <w:basedOn w:val="Normal"/>
    <w:next w:val="Normal"/>
    <w:qFormat/>
    <w:rsid w:val="00936B7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BD48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E419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rration">
    <w:name w:val="Narration"/>
    <w:basedOn w:val="Normal"/>
    <w:link w:val="NarrationChar"/>
    <w:rsid w:val="00204A58"/>
    <w:pPr>
      <w:spacing w:line="480" w:lineRule="atLeast"/>
      <w:ind w:left="3600"/>
    </w:pPr>
  </w:style>
  <w:style w:type="character" w:styleId="Emphasis">
    <w:name w:val="Emphasis"/>
    <w:qFormat/>
    <w:rsid w:val="00204A58"/>
    <w:rPr>
      <w:i/>
      <w:iCs/>
    </w:rPr>
  </w:style>
  <w:style w:type="paragraph" w:styleId="Header">
    <w:name w:val="header"/>
    <w:basedOn w:val="Normal"/>
    <w:rsid w:val="00196F76"/>
    <w:pPr>
      <w:overflowPunct w:val="0"/>
      <w:autoSpaceDE w:val="0"/>
      <w:autoSpaceDN w:val="0"/>
    </w:pPr>
    <w:rPr>
      <w:rFonts w:cs="Courier New"/>
    </w:rPr>
  </w:style>
  <w:style w:type="character" w:styleId="Hyperlink">
    <w:name w:val="Hyperlink"/>
    <w:rsid w:val="00616264"/>
    <w:rPr>
      <w:color w:val="0000FF"/>
      <w:u w:val="single"/>
    </w:rPr>
  </w:style>
  <w:style w:type="paragraph" w:styleId="BodyText3">
    <w:name w:val="Body Text 3"/>
    <w:basedOn w:val="Normal"/>
    <w:rsid w:val="00616264"/>
    <w:pPr>
      <w:ind w:right="432"/>
      <w:jc w:val="both"/>
    </w:pPr>
    <w:rPr>
      <w:rFonts w:ascii="CG Omega" w:hAnsi="CG Omega"/>
      <w:color w:val="000000"/>
      <w:sz w:val="22"/>
    </w:rPr>
  </w:style>
  <w:style w:type="character" w:styleId="Strong">
    <w:name w:val="Strong"/>
    <w:qFormat/>
    <w:rsid w:val="00616264"/>
    <w:rPr>
      <w:b/>
      <w:bCs/>
    </w:rPr>
  </w:style>
  <w:style w:type="character" w:styleId="CommentReference">
    <w:name w:val="annotation reference"/>
    <w:semiHidden/>
    <w:rsid w:val="000E6B3C"/>
    <w:rPr>
      <w:sz w:val="16"/>
      <w:szCs w:val="16"/>
    </w:rPr>
  </w:style>
  <w:style w:type="paragraph" w:styleId="CommentText">
    <w:name w:val="annotation text"/>
    <w:basedOn w:val="Normal"/>
    <w:semiHidden/>
    <w:rsid w:val="000E6B3C"/>
    <w:rPr>
      <w:sz w:val="20"/>
    </w:rPr>
  </w:style>
  <w:style w:type="paragraph" w:styleId="CommentSubject">
    <w:name w:val="annotation subject"/>
    <w:basedOn w:val="CommentText"/>
    <w:next w:val="CommentText"/>
    <w:semiHidden/>
    <w:rsid w:val="000E6B3C"/>
    <w:rPr>
      <w:b/>
      <w:bCs/>
    </w:rPr>
  </w:style>
  <w:style w:type="paragraph" w:styleId="BalloonText">
    <w:name w:val="Balloon Text"/>
    <w:basedOn w:val="Normal"/>
    <w:semiHidden/>
    <w:rsid w:val="000E6B3C"/>
    <w:rPr>
      <w:rFonts w:ascii="Tahoma" w:hAnsi="Tahoma" w:cs="Tahoma"/>
      <w:sz w:val="16"/>
      <w:szCs w:val="16"/>
    </w:rPr>
  </w:style>
  <w:style w:type="paragraph" w:customStyle="1" w:styleId="CameraSidecarChar">
    <w:name w:val="CameraSidecar Char"/>
    <w:basedOn w:val="Normal"/>
    <w:next w:val="Normal"/>
    <w:link w:val="CameraSidecarCharChar"/>
    <w:rsid w:val="00853071"/>
    <w:pPr>
      <w:keepNext/>
      <w:keepLines/>
      <w:framePr w:w="3600" w:hSpace="432" w:wrap="around" w:vAnchor="text" w:hAnchor="page" w:y="1"/>
    </w:pPr>
    <w:rPr>
      <w:i/>
      <w:sz w:val="28"/>
    </w:rPr>
  </w:style>
  <w:style w:type="paragraph" w:customStyle="1" w:styleId="HeadIdentCharCharCharCharChar">
    <w:name w:val="HeadIdent Char Char Char Char Char"/>
    <w:basedOn w:val="Normal"/>
    <w:link w:val="HeadIdentCharCharCharCharCharChar"/>
    <w:rsid w:val="00853071"/>
    <w:pPr>
      <w:keepNext/>
      <w:jc w:val="center"/>
    </w:pPr>
    <w:rPr>
      <w:b/>
      <w:caps/>
      <w:sz w:val="28"/>
    </w:rPr>
  </w:style>
  <w:style w:type="paragraph" w:customStyle="1" w:styleId="BitesCharChar">
    <w:name w:val="Bites Char Char"/>
    <w:basedOn w:val="Normal"/>
    <w:link w:val="BitesCharCharChar"/>
    <w:rsid w:val="00853071"/>
    <w:pPr>
      <w:spacing w:after="480"/>
    </w:pPr>
    <w:rPr>
      <w:sz w:val="28"/>
    </w:rPr>
  </w:style>
  <w:style w:type="character" w:customStyle="1" w:styleId="HeadIdentCharCharCharCharCharChar">
    <w:name w:val="HeadIdent Char Char Char Char Char Char"/>
    <w:link w:val="HeadIdentCharCharCharCharChar"/>
    <w:rsid w:val="00853071"/>
    <w:rPr>
      <w:b/>
      <w:caps/>
      <w:sz w:val="28"/>
      <w:szCs w:val="24"/>
      <w:lang w:val="en-US" w:eastAsia="en-US" w:bidi="ar-SA"/>
    </w:rPr>
  </w:style>
  <w:style w:type="paragraph" w:customStyle="1" w:styleId="Bites">
    <w:name w:val="Bites"/>
    <w:basedOn w:val="Narration"/>
    <w:link w:val="BitesChar"/>
    <w:rsid w:val="001300C2"/>
    <w:pPr>
      <w:spacing w:after="480" w:line="240" w:lineRule="auto"/>
      <w:ind w:left="0"/>
    </w:pPr>
    <w:rPr>
      <w:rFonts w:ascii="Times New Roman" w:hAnsi="Times New Roman"/>
      <w:sz w:val="28"/>
      <w:szCs w:val="24"/>
    </w:rPr>
  </w:style>
  <w:style w:type="paragraph" w:customStyle="1" w:styleId="NarrationCharCharChar">
    <w:name w:val="Narration Char Char Char"/>
    <w:basedOn w:val="Normal"/>
    <w:link w:val="NarrationCharCharCharChar"/>
    <w:rsid w:val="001300C2"/>
    <w:pPr>
      <w:spacing w:before="120" w:after="480" w:line="360" w:lineRule="auto"/>
    </w:pPr>
    <w:rPr>
      <w:sz w:val="28"/>
    </w:rPr>
  </w:style>
  <w:style w:type="paragraph" w:customStyle="1" w:styleId="HeadIdent">
    <w:name w:val="HeadIdent"/>
    <w:basedOn w:val="Normal"/>
    <w:link w:val="HeadIdentChar"/>
    <w:rsid w:val="001300C2"/>
    <w:pPr>
      <w:keepNext/>
      <w:jc w:val="center"/>
    </w:pPr>
    <w:rPr>
      <w:b/>
      <w:caps/>
      <w:sz w:val="28"/>
    </w:rPr>
  </w:style>
  <w:style w:type="character" w:customStyle="1" w:styleId="NarrationCharCharCharChar">
    <w:name w:val="Narration Char Char Char Char"/>
    <w:link w:val="NarrationCharCharChar"/>
    <w:rsid w:val="001300C2"/>
    <w:rPr>
      <w:sz w:val="28"/>
      <w:szCs w:val="24"/>
      <w:lang w:val="en-US" w:eastAsia="en-US" w:bidi="ar-SA"/>
    </w:rPr>
  </w:style>
  <w:style w:type="character" w:customStyle="1" w:styleId="BitesCharCharChar">
    <w:name w:val="Bites Char Char Char"/>
    <w:basedOn w:val="NarrationCharCharCharChar"/>
    <w:link w:val="BitesCharChar"/>
    <w:rsid w:val="001300C2"/>
    <w:rPr>
      <w:sz w:val="28"/>
      <w:szCs w:val="24"/>
      <w:lang w:val="en-US" w:eastAsia="en-US" w:bidi="ar-SA"/>
    </w:rPr>
  </w:style>
  <w:style w:type="character" w:customStyle="1" w:styleId="CameraSidecarCharChar">
    <w:name w:val="CameraSidecar Char Char"/>
    <w:link w:val="CameraSidecarChar"/>
    <w:rsid w:val="001300C2"/>
    <w:rPr>
      <w:i/>
      <w:sz w:val="28"/>
      <w:lang w:val="en-US" w:eastAsia="en-US" w:bidi="ar-SA"/>
    </w:rPr>
  </w:style>
  <w:style w:type="character" w:customStyle="1" w:styleId="BitesChar">
    <w:name w:val="Bites Char"/>
    <w:link w:val="Bites"/>
    <w:rsid w:val="001300C2"/>
    <w:rPr>
      <w:sz w:val="28"/>
      <w:szCs w:val="24"/>
      <w:lang w:val="en-US" w:eastAsia="en-US" w:bidi="ar-SA"/>
    </w:rPr>
  </w:style>
  <w:style w:type="paragraph" w:styleId="NormalWeb">
    <w:name w:val="Normal (Web)"/>
    <w:basedOn w:val="Normal"/>
    <w:uiPriority w:val="99"/>
    <w:rsid w:val="002E433B"/>
    <w:pPr>
      <w:spacing w:before="100" w:beforeAutospacing="1" w:after="100" w:afterAutospacing="1"/>
    </w:pPr>
  </w:style>
  <w:style w:type="paragraph" w:customStyle="1" w:styleId="BitesChar0">
    <w:name w:val="Bites Char0"/>
    <w:basedOn w:val="Normal"/>
    <w:rsid w:val="00680D86"/>
    <w:pPr>
      <w:overflowPunct w:val="0"/>
      <w:autoSpaceDE w:val="0"/>
      <w:autoSpaceDN w:val="0"/>
      <w:adjustRightInd w:val="0"/>
      <w:spacing w:after="480"/>
      <w:textAlignment w:val="baseline"/>
    </w:pPr>
    <w:rPr>
      <w:sz w:val="28"/>
    </w:rPr>
  </w:style>
  <w:style w:type="character" w:customStyle="1" w:styleId="HeadIdentChar">
    <w:name w:val="HeadIdent Char"/>
    <w:link w:val="HeadIdent"/>
    <w:rsid w:val="00680D86"/>
    <w:rPr>
      <w:b/>
      <w:caps/>
      <w:sz w:val="28"/>
      <w:lang w:val="en-US" w:eastAsia="en-US" w:bidi="ar-SA"/>
    </w:rPr>
  </w:style>
  <w:style w:type="character" w:customStyle="1" w:styleId="NarrationChar">
    <w:name w:val="Narration Char"/>
    <w:link w:val="Narration"/>
    <w:rsid w:val="002F2D6A"/>
    <w:rPr>
      <w:rFonts w:ascii="Courier New" w:hAnsi="Courier New"/>
      <w:sz w:val="24"/>
      <w:lang w:val="en-US" w:eastAsia="en-US" w:bidi="ar-SA"/>
    </w:rPr>
  </w:style>
  <w:style w:type="character" w:customStyle="1" w:styleId="CameraSidecarChar1">
    <w:name w:val="CameraSidecar Char1"/>
    <w:rsid w:val="002F2D6A"/>
    <w:rPr>
      <w:i/>
      <w:sz w:val="28"/>
      <w:lang w:val="en-US" w:eastAsia="en-US" w:bidi="ar-SA"/>
    </w:rPr>
  </w:style>
  <w:style w:type="character" w:customStyle="1" w:styleId="HeadIdentChar1">
    <w:name w:val="HeadIdent Char1"/>
    <w:rsid w:val="002F2D6A"/>
    <w:rPr>
      <w:b/>
      <w:caps/>
      <w:sz w:val="28"/>
      <w:lang w:val="en-US" w:eastAsia="en-US" w:bidi="ar-SA"/>
    </w:rPr>
  </w:style>
  <w:style w:type="paragraph" w:customStyle="1" w:styleId="NarrationChar0">
    <w:name w:val="Narration Char0"/>
    <w:basedOn w:val="Normal"/>
    <w:link w:val="NarrationCharChar"/>
    <w:rsid w:val="00525BA7"/>
    <w:pPr>
      <w:spacing w:before="120" w:after="480" w:line="360" w:lineRule="auto"/>
    </w:pPr>
    <w:rPr>
      <w:sz w:val="28"/>
    </w:rPr>
  </w:style>
  <w:style w:type="character" w:customStyle="1" w:styleId="HeadIdentCharChar">
    <w:name w:val="HeadIdent Char Char"/>
    <w:rsid w:val="00525BA7"/>
    <w:rPr>
      <w:b/>
      <w:caps/>
      <w:sz w:val="28"/>
      <w:lang w:val="en-US" w:eastAsia="en-US" w:bidi="ar-SA"/>
    </w:rPr>
  </w:style>
  <w:style w:type="paragraph" w:customStyle="1" w:styleId="BitesSingleChar">
    <w:name w:val="Bites Single Char"/>
    <w:basedOn w:val="Bites"/>
    <w:link w:val="BitesSingleCharChar"/>
    <w:rsid w:val="007D3E94"/>
    <w:pPr>
      <w:spacing w:after="0"/>
    </w:pPr>
    <w:rPr>
      <w:szCs w:val="20"/>
    </w:rPr>
  </w:style>
  <w:style w:type="paragraph" w:customStyle="1" w:styleId="NarrationSingle">
    <w:name w:val="Narration Single"/>
    <w:basedOn w:val="Narration"/>
    <w:rsid w:val="007D3E94"/>
    <w:pPr>
      <w:spacing w:before="120" w:line="360" w:lineRule="auto"/>
      <w:ind w:left="0"/>
    </w:pPr>
    <w:rPr>
      <w:rFonts w:ascii="Times New Roman" w:hAnsi="Times New Roman"/>
      <w:sz w:val="28"/>
    </w:rPr>
  </w:style>
  <w:style w:type="character" w:customStyle="1" w:styleId="BitesChar1">
    <w:name w:val="Bites Char1"/>
    <w:rsid w:val="007D3E94"/>
    <w:rPr>
      <w:rFonts w:ascii="Courier New" w:hAnsi="Courier New"/>
      <w:sz w:val="28"/>
      <w:lang w:val="en-US" w:eastAsia="en-US" w:bidi="ar-SA"/>
    </w:rPr>
  </w:style>
  <w:style w:type="paragraph" w:customStyle="1" w:styleId="Audio">
    <w:name w:val="Audio"/>
    <w:basedOn w:val="Normal"/>
    <w:next w:val="Normal"/>
    <w:rsid w:val="007D3E94"/>
    <w:pPr>
      <w:widowControl w:val="0"/>
      <w:tabs>
        <w:tab w:val="left" w:pos="0"/>
        <w:tab w:val="left" w:pos="2160"/>
        <w:tab w:val="center" w:pos="5760"/>
        <w:tab w:val="left" w:pos="6480"/>
        <w:tab w:val="left" w:pos="7560"/>
      </w:tabs>
      <w:spacing w:line="480" w:lineRule="exact"/>
      <w:ind w:left="2160" w:right="360" w:hanging="2160"/>
    </w:pPr>
    <w:rPr>
      <w:rFonts w:ascii="Bookman" w:hAnsi="Bookman"/>
      <w:sz w:val="28"/>
    </w:rPr>
  </w:style>
  <w:style w:type="character" w:customStyle="1" w:styleId="BitesSingleCharChar">
    <w:name w:val="Bites Single Char Char"/>
    <w:link w:val="BitesSingleChar"/>
    <w:rsid w:val="00232321"/>
    <w:rPr>
      <w:sz w:val="28"/>
      <w:lang w:val="en-US" w:eastAsia="en-US" w:bidi="ar-SA"/>
    </w:rPr>
  </w:style>
  <w:style w:type="paragraph" w:customStyle="1" w:styleId="CameraSidecar">
    <w:name w:val="CameraSidecar"/>
    <w:basedOn w:val="BitesSingleChar"/>
    <w:next w:val="Normal"/>
    <w:rsid w:val="00754BD4"/>
    <w:pPr>
      <w:keepNext/>
      <w:keepLines/>
      <w:framePr w:w="3600" w:hSpace="432" w:wrap="auto" w:vAnchor="text" w:hAnchor="page" w:y="1"/>
    </w:pPr>
    <w:rPr>
      <w:i/>
      <w:sz w:val="24"/>
    </w:rPr>
  </w:style>
  <w:style w:type="table" w:styleId="TableGrid">
    <w:name w:val="Table Grid"/>
    <w:basedOn w:val="TableNormal"/>
    <w:rsid w:val="00235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rsid w:val="005E0441"/>
    <w:rPr>
      <w:rFonts w:cs="Courier New"/>
      <w:sz w:val="20"/>
    </w:rPr>
  </w:style>
  <w:style w:type="paragraph" w:customStyle="1" w:styleId="BitesSingle">
    <w:name w:val="Bites Single"/>
    <w:basedOn w:val="Bites"/>
    <w:link w:val="BitesSingleChar1"/>
    <w:rsid w:val="00327B9C"/>
    <w:pPr>
      <w:spacing w:after="0"/>
    </w:pPr>
    <w:rPr>
      <w:szCs w:val="20"/>
    </w:rPr>
  </w:style>
  <w:style w:type="paragraph" w:customStyle="1" w:styleId="narration0">
    <w:name w:val="narration"/>
    <w:basedOn w:val="Normal"/>
    <w:rsid w:val="00DC12F2"/>
    <w:pPr>
      <w:spacing w:before="100" w:beforeAutospacing="1" w:after="100" w:afterAutospacing="1"/>
    </w:pPr>
  </w:style>
  <w:style w:type="paragraph" w:styleId="BodyText2">
    <w:name w:val="Body Text 2"/>
    <w:basedOn w:val="Normal"/>
    <w:rsid w:val="007D2AF9"/>
    <w:pPr>
      <w:spacing w:after="120" w:line="480" w:lineRule="auto"/>
    </w:pPr>
  </w:style>
  <w:style w:type="paragraph" w:customStyle="1" w:styleId="headident0">
    <w:name w:val="headident0"/>
    <w:basedOn w:val="Normal"/>
    <w:rsid w:val="00BD4823"/>
    <w:pPr>
      <w:keepNext/>
      <w:jc w:val="center"/>
    </w:pPr>
    <w:rPr>
      <w:b/>
      <w:bCs/>
      <w:caps/>
      <w:sz w:val="28"/>
      <w:szCs w:val="28"/>
    </w:rPr>
  </w:style>
  <w:style w:type="character" w:customStyle="1" w:styleId="NarrationCharChar">
    <w:name w:val="Narration Char Char"/>
    <w:link w:val="NarrationChar0"/>
    <w:rsid w:val="00CE29E1"/>
    <w:rPr>
      <w:sz w:val="28"/>
      <w:lang w:val="en-US" w:eastAsia="en-US" w:bidi="ar-SA"/>
    </w:rPr>
  </w:style>
  <w:style w:type="character" w:customStyle="1" w:styleId="BitesSingleChar1">
    <w:name w:val="Bites Single Char1"/>
    <w:link w:val="BitesSingle"/>
    <w:rsid w:val="00B848C5"/>
    <w:rPr>
      <w:sz w:val="28"/>
      <w:lang w:val="en-US" w:eastAsia="en-US" w:bidi="ar-SA"/>
    </w:rPr>
  </w:style>
  <w:style w:type="character" w:customStyle="1" w:styleId="storytext">
    <w:name w:val="storytext"/>
    <w:basedOn w:val="DefaultParagraphFont"/>
    <w:rsid w:val="0014403C"/>
  </w:style>
  <w:style w:type="paragraph" w:customStyle="1" w:styleId="NormalWeb10">
    <w:name w:val="Normal (Web)10"/>
    <w:basedOn w:val="Normal"/>
    <w:rsid w:val="0014403C"/>
    <w:pPr>
      <w:spacing w:after="255" w:line="360" w:lineRule="atLeast"/>
      <w:ind w:right="15"/>
    </w:pPr>
    <w:rPr>
      <w:color w:val="000000"/>
      <w:sz w:val="18"/>
      <w:szCs w:val="18"/>
    </w:rPr>
  </w:style>
  <w:style w:type="character" w:customStyle="1" w:styleId="Hyperlink1">
    <w:name w:val="Hyperlink1"/>
    <w:rsid w:val="0014403C"/>
    <w:rPr>
      <w:strike w:val="0"/>
      <w:dstrike w:val="0"/>
      <w:color w:val="0000FF"/>
      <w:sz w:val="18"/>
      <w:szCs w:val="18"/>
      <w:u w:val="none"/>
      <w:effect w:val="none"/>
    </w:rPr>
  </w:style>
  <w:style w:type="paragraph" w:customStyle="1" w:styleId="Heading413">
    <w:name w:val="Heading 413"/>
    <w:basedOn w:val="Normal"/>
    <w:rsid w:val="0014403C"/>
    <w:pPr>
      <w:spacing w:line="240" w:lineRule="atLeast"/>
      <w:ind w:left="3300"/>
      <w:outlineLvl w:val="4"/>
    </w:pPr>
    <w:rPr>
      <w:b/>
      <w:bCs/>
      <w:color w:val="000000"/>
      <w:sz w:val="17"/>
      <w:szCs w:val="17"/>
    </w:rPr>
  </w:style>
  <w:style w:type="paragraph" w:styleId="BodyText">
    <w:name w:val="Body Text"/>
    <w:basedOn w:val="Normal"/>
    <w:link w:val="BodyTextChar"/>
    <w:rsid w:val="00EF3F85"/>
    <w:pPr>
      <w:spacing w:after="120"/>
    </w:pPr>
  </w:style>
  <w:style w:type="paragraph" w:customStyle="1" w:styleId="Name">
    <w:name w:val="Name"/>
    <w:basedOn w:val="Audio"/>
    <w:next w:val="Audio"/>
    <w:rsid w:val="009B5322"/>
    <w:pPr>
      <w:keepNext/>
      <w:ind w:firstLine="0"/>
    </w:pPr>
  </w:style>
  <w:style w:type="paragraph" w:styleId="Footer">
    <w:name w:val="footer"/>
    <w:basedOn w:val="Normal"/>
    <w:rsid w:val="001A40D5"/>
    <w:pPr>
      <w:tabs>
        <w:tab w:val="center" w:pos="4320"/>
        <w:tab w:val="right" w:pos="8640"/>
      </w:tabs>
    </w:pPr>
  </w:style>
  <w:style w:type="paragraph" w:customStyle="1" w:styleId="audio0">
    <w:name w:val="audio"/>
    <w:basedOn w:val="Normal"/>
    <w:rsid w:val="00567AF0"/>
    <w:pPr>
      <w:spacing w:before="100" w:beforeAutospacing="1" w:after="100" w:afterAutospacing="1"/>
    </w:pPr>
  </w:style>
  <w:style w:type="paragraph" w:customStyle="1" w:styleId="name0">
    <w:name w:val="name"/>
    <w:basedOn w:val="Normal"/>
    <w:rsid w:val="00567AF0"/>
    <w:pPr>
      <w:spacing w:before="100" w:beforeAutospacing="1" w:after="100" w:afterAutospacing="1"/>
    </w:pPr>
  </w:style>
  <w:style w:type="paragraph" w:customStyle="1" w:styleId="narrationsingle0">
    <w:name w:val="narrationsingle"/>
    <w:basedOn w:val="Normal"/>
    <w:rsid w:val="00B76618"/>
    <w:pPr>
      <w:spacing w:before="100" w:beforeAutospacing="1" w:after="100" w:afterAutospacing="1" w:line="360" w:lineRule="auto"/>
    </w:pPr>
  </w:style>
  <w:style w:type="paragraph" w:customStyle="1" w:styleId="NormalWeb3">
    <w:name w:val="Normal (Web)3"/>
    <w:basedOn w:val="Normal"/>
    <w:rsid w:val="00B76618"/>
    <w:pPr>
      <w:spacing w:before="150" w:after="150"/>
    </w:pPr>
  </w:style>
  <w:style w:type="character" w:customStyle="1" w:styleId="Hyperlink3">
    <w:name w:val="Hyperlink3"/>
    <w:rsid w:val="00B76618"/>
    <w:rPr>
      <w:strike w:val="0"/>
      <w:dstrike w:val="0"/>
      <w:color w:val="666666"/>
      <w:sz w:val="15"/>
      <w:szCs w:val="15"/>
      <w:u w:val="none"/>
      <w:effect w:val="none"/>
    </w:rPr>
  </w:style>
  <w:style w:type="paragraph" w:styleId="z-TopofForm">
    <w:name w:val="HTML Top of Form"/>
    <w:basedOn w:val="Normal"/>
    <w:next w:val="Normal"/>
    <w:hidden/>
    <w:rsid w:val="00B7661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B7661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inside-copy">
    <w:name w:val="inside-copy"/>
    <w:basedOn w:val="Normal"/>
    <w:rsid w:val="00F77B7E"/>
    <w:pPr>
      <w:spacing w:before="100" w:beforeAutospacing="1" w:after="100" w:afterAutospacing="1" w:line="225" w:lineRule="atLeast"/>
    </w:pPr>
    <w:rPr>
      <w:color w:val="000000"/>
      <w:sz w:val="18"/>
      <w:szCs w:val="18"/>
    </w:rPr>
  </w:style>
  <w:style w:type="character" w:customStyle="1" w:styleId="Hyperlink19">
    <w:name w:val="Hyperlink19"/>
    <w:rsid w:val="00F77B7E"/>
    <w:rPr>
      <w:strike w:val="0"/>
      <w:dstrike w:val="0"/>
      <w:color w:val="00529B"/>
      <w:u w:val="none"/>
      <w:effect w:val="none"/>
    </w:rPr>
  </w:style>
  <w:style w:type="character" w:customStyle="1" w:styleId="taglistlabel1">
    <w:name w:val="taglistlabel1"/>
    <w:rsid w:val="00F77B7E"/>
    <w:rPr>
      <w:b/>
      <w:bCs/>
    </w:rPr>
  </w:style>
  <w:style w:type="character" w:customStyle="1" w:styleId="snippet1">
    <w:name w:val="snippet1"/>
    <w:rsid w:val="00F77B7E"/>
    <w:rPr>
      <w:rFonts w:ascii="Verdana" w:hAnsi="Verdana" w:hint="default"/>
      <w:b w:val="0"/>
      <w:bCs w:val="0"/>
      <w:color w:val="333333"/>
      <w:sz w:val="15"/>
      <w:szCs w:val="15"/>
    </w:rPr>
  </w:style>
  <w:style w:type="character" w:styleId="FollowedHyperlink">
    <w:name w:val="FollowedHyperlink"/>
    <w:rsid w:val="0029332E"/>
    <w:rPr>
      <w:color w:val="800080"/>
      <w:u w:val="single"/>
    </w:rPr>
  </w:style>
  <w:style w:type="paragraph" w:customStyle="1" w:styleId="Heading11">
    <w:name w:val="Heading 11"/>
    <w:basedOn w:val="Normal"/>
    <w:rsid w:val="002C28E6"/>
    <w:pPr>
      <w:spacing w:before="100" w:beforeAutospacing="1" w:after="100" w:afterAutospacing="1" w:line="264" w:lineRule="atLeast"/>
      <w:outlineLvl w:val="1"/>
    </w:pPr>
    <w:rPr>
      <w:rFonts w:ascii="Georgia" w:hAnsi="Georgia"/>
      <w:color w:val="09417E"/>
      <w:kern w:val="36"/>
      <w:sz w:val="39"/>
      <w:szCs w:val="39"/>
    </w:rPr>
  </w:style>
  <w:style w:type="paragraph" w:customStyle="1" w:styleId="Heading21">
    <w:name w:val="Heading 21"/>
    <w:basedOn w:val="Normal"/>
    <w:rsid w:val="002C28E6"/>
    <w:pPr>
      <w:spacing w:before="100" w:beforeAutospacing="1" w:after="100" w:afterAutospacing="1"/>
      <w:outlineLvl w:val="2"/>
    </w:pPr>
    <w:rPr>
      <w:rFonts w:ascii="Times New Roman" w:hAnsi="Times New Roman"/>
      <w:color w:val="000000"/>
      <w:sz w:val="20"/>
    </w:rPr>
  </w:style>
  <w:style w:type="paragraph" w:customStyle="1" w:styleId="bitessingle0">
    <w:name w:val="bitessingle"/>
    <w:basedOn w:val="Normal"/>
    <w:rsid w:val="00F563B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bites0">
    <w:name w:val="bites"/>
    <w:basedOn w:val="Normal"/>
    <w:rsid w:val="00C82C98"/>
    <w:pPr>
      <w:spacing w:after="480"/>
    </w:pPr>
    <w:rPr>
      <w:rFonts w:ascii="Times New Roman" w:hAnsi="Times New Roman"/>
      <w:sz w:val="28"/>
      <w:szCs w:val="28"/>
    </w:rPr>
  </w:style>
  <w:style w:type="paragraph" w:styleId="ListBullet2">
    <w:name w:val="List Bullet 2"/>
    <w:basedOn w:val="Normal"/>
    <w:rsid w:val="004D1354"/>
    <w:pPr>
      <w:numPr>
        <w:numId w:val="1"/>
      </w:numPr>
    </w:pPr>
  </w:style>
  <w:style w:type="character" w:customStyle="1" w:styleId="BodyTextChar">
    <w:name w:val="Body Text Char"/>
    <w:link w:val="BodyText"/>
    <w:rsid w:val="00EF3F85"/>
    <w:rPr>
      <w:rFonts w:ascii="Courier New" w:hAnsi="Courier New"/>
      <w:sz w:val="24"/>
    </w:rPr>
  </w:style>
  <w:style w:type="paragraph" w:styleId="BodyTextFirstIndent">
    <w:name w:val="Body Text First Indent"/>
    <w:basedOn w:val="BodyText"/>
    <w:link w:val="BodyTextFirstIndentChar"/>
    <w:rsid w:val="00EF3F8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rsid w:val="00EF3F85"/>
    <w:rPr>
      <w:rFonts w:ascii="Courier New" w:hAnsi="Courier New"/>
      <w:sz w:val="24"/>
    </w:rPr>
  </w:style>
  <w:style w:type="paragraph" w:customStyle="1" w:styleId="entry">
    <w:name w:val="entry"/>
    <w:basedOn w:val="Normal"/>
    <w:rsid w:val="008F389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PlainTextChar">
    <w:name w:val="Plain Text Char"/>
    <w:link w:val="PlainText"/>
    <w:uiPriority w:val="99"/>
    <w:rsid w:val="00295DEE"/>
    <w:rPr>
      <w:rFonts w:ascii="Courier New" w:hAnsi="Courier New" w:cs="Courier New"/>
    </w:rPr>
  </w:style>
  <w:style w:type="paragraph" w:styleId="Title">
    <w:name w:val="Title"/>
    <w:basedOn w:val="Normal"/>
    <w:link w:val="TitleChar"/>
    <w:qFormat/>
    <w:rsid w:val="00B02DD6"/>
    <w:pPr>
      <w:jc w:val="center"/>
    </w:pPr>
    <w:rPr>
      <w:rFonts w:ascii="Arial" w:hAnsi="Arial"/>
      <w:b/>
      <w:sz w:val="32"/>
    </w:rPr>
  </w:style>
  <w:style w:type="character" w:customStyle="1" w:styleId="TitleChar">
    <w:name w:val="Title Char"/>
    <w:link w:val="Title"/>
    <w:rsid w:val="00B02DD6"/>
    <w:rPr>
      <w:rFonts w:ascii="Arial" w:hAnsi="Arial"/>
      <w:b/>
      <w:sz w:val="32"/>
    </w:rPr>
  </w:style>
  <w:style w:type="paragraph" w:styleId="NoSpacing">
    <w:name w:val="No Spacing"/>
    <w:uiPriority w:val="1"/>
    <w:qFormat/>
    <w:rsid w:val="002A7103"/>
    <w:rPr>
      <w:rFonts w:ascii="Calibri" w:eastAsia="Calibri" w:hAnsi="Calibri"/>
      <w:sz w:val="22"/>
      <w:szCs w:val="22"/>
      <w:lang w:eastAsia="en-US"/>
    </w:rPr>
  </w:style>
  <w:style w:type="character" w:customStyle="1" w:styleId="normaltextrun">
    <w:name w:val="normaltextrun"/>
    <w:basedOn w:val="DefaultParagraphFont"/>
    <w:rsid w:val="002A7103"/>
  </w:style>
  <w:style w:type="paragraph" w:styleId="Revision">
    <w:name w:val="Revision"/>
    <w:hidden/>
    <w:uiPriority w:val="99"/>
    <w:semiHidden/>
    <w:rsid w:val="00A734EA"/>
    <w:rPr>
      <w:rFonts w:ascii="Courier New" w:hAnsi="Courier New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919">
          <w:marLeft w:val="0"/>
          <w:marRight w:val="0"/>
          <w:marTop w:val="4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2972">
              <w:marLeft w:val="0"/>
              <w:marRight w:val="0"/>
              <w:marTop w:val="4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51864">
                  <w:marLeft w:val="0"/>
                  <w:marRight w:val="0"/>
                  <w:marTop w:val="4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22629">
                      <w:marLeft w:val="0"/>
                      <w:marRight w:val="0"/>
                      <w:marTop w:val="4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089761">
                          <w:marLeft w:val="0"/>
                          <w:marRight w:val="0"/>
                          <w:marTop w:val="45"/>
                          <w:marBottom w:val="300"/>
                          <w:divBdr>
                            <w:top w:val="single" w:sz="24" w:space="0" w:color="FFFFFF"/>
                            <w:left w:val="none" w:sz="0" w:space="0" w:color="auto"/>
                            <w:bottom w:val="single" w:sz="48" w:space="0" w:color="FFFFFF"/>
                            <w:right w:val="none" w:sz="0" w:space="0" w:color="auto"/>
                          </w:divBdr>
                          <w:divsChild>
                            <w:div w:id="279411174">
                              <w:marLeft w:val="0"/>
                              <w:marRight w:val="0"/>
                              <w:marTop w:val="45"/>
                              <w:marBottom w:val="300"/>
                              <w:divBdr>
                                <w:top w:val="single" w:sz="24" w:space="0" w:color="FFFFFF"/>
                                <w:left w:val="none" w:sz="0" w:space="0" w:color="auto"/>
                                <w:bottom w:val="single" w:sz="48" w:space="0" w:color="FFFFFF"/>
                                <w:right w:val="none" w:sz="0" w:space="0" w:color="auto"/>
                              </w:divBdr>
                              <w:divsChild>
                                <w:div w:id="187253435">
                                  <w:marLeft w:val="0"/>
                                  <w:marRight w:val="0"/>
                                  <w:marTop w:val="45"/>
                                  <w:marBottom w:val="300"/>
                                  <w:divBdr>
                                    <w:top w:val="single" w:sz="24" w:space="0" w:color="FFFFFF"/>
                                    <w:left w:val="none" w:sz="0" w:space="0" w:color="auto"/>
                                    <w:bottom w:val="single" w:sz="48" w:space="0" w:color="FFFFF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96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4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7403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3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14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19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757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303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5051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6351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3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4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5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5509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6456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1984">
                  <w:marLeft w:val="0"/>
                  <w:marRight w:val="-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30185">
                  <w:marLeft w:val="30"/>
                  <w:marRight w:val="150"/>
                  <w:marTop w:val="150"/>
                  <w:marBottom w:val="150"/>
                  <w:divBdr>
                    <w:top w:val="single" w:sz="6" w:space="2" w:color="CCCCCC"/>
                    <w:left w:val="single" w:sz="6" w:space="2" w:color="CCCCCC"/>
                    <w:bottom w:val="single" w:sz="6" w:space="2" w:color="CCCCCC"/>
                    <w:right w:val="single" w:sz="6" w:space="2" w:color="CCCCCC"/>
                  </w:divBdr>
                </w:div>
                <w:div w:id="1771704473">
                  <w:marLeft w:val="0"/>
                  <w:marRight w:val="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448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60442389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50032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15564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166311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864121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71423148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273633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263135">
              <w:marLeft w:val="15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112">
                  <w:marLeft w:val="150"/>
                  <w:marRight w:val="7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39154">
                  <w:marLeft w:val="15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443334">
              <w:marLeft w:val="6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7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50262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99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90674">
          <w:marLeft w:val="0"/>
          <w:marRight w:val="0"/>
          <w:marTop w:val="4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51554">
              <w:marLeft w:val="0"/>
              <w:marRight w:val="0"/>
              <w:marTop w:val="4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403731">
                  <w:marLeft w:val="0"/>
                  <w:marRight w:val="0"/>
                  <w:marTop w:val="4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559702">
                      <w:marLeft w:val="0"/>
                      <w:marRight w:val="0"/>
                      <w:marTop w:val="4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755897">
                          <w:marLeft w:val="0"/>
                          <w:marRight w:val="0"/>
                          <w:marTop w:val="45"/>
                          <w:marBottom w:val="300"/>
                          <w:divBdr>
                            <w:top w:val="single" w:sz="24" w:space="0" w:color="FFFFFF"/>
                            <w:left w:val="none" w:sz="0" w:space="0" w:color="auto"/>
                            <w:bottom w:val="single" w:sz="48" w:space="0" w:color="FFFFFF"/>
                            <w:right w:val="none" w:sz="0" w:space="0" w:color="auto"/>
                          </w:divBdr>
                          <w:divsChild>
                            <w:div w:id="2084643621">
                              <w:marLeft w:val="0"/>
                              <w:marRight w:val="0"/>
                              <w:marTop w:val="45"/>
                              <w:marBottom w:val="300"/>
                              <w:divBdr>
                                <w:top w:val="single" w:sz="24" w:space="0" w:color="FFFFFF"/>
                                <w:left w:val="none" w:sz="0" w:space="0" w:color="auto"/>
                                <w:bottom w:val="single" w:sz="48" w:space="0" w:color="FFFFFF"/>
                                <w:right w:val="none" w:sz="0" w:space="0" w:color="auto"/>
                              </w:divBdr>
                              <w:divsChild>
                                <w:div w:id="2056662676">
                                  <w:marLeft w:val="0"/>
                                  <w:marRight w:val="0"/>
                                  <w:marTop w:val="45"/>
                                  <w:marBottom w:val="300"/>
                                  <w:divBdr>
                                    <w:top w:val="single" w:sz="24" w:space="0" w:color="FFFFFF"/>
                                    <w:left w:val="none" w:sz="0" w:space="0" w:color="auto"/>
                                    <w:bottom w:val="single" w:sz="48" w:space="0" w:color="FFFFF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86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40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8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222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6145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77896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8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250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41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5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39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3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70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9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8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239031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1050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2424">
                  <w:marLeft w:val="30"/>
                  <w:marRight w:val="150"/>
                  <w:marTop w:val="150"/>
                  <w:marBottom w:val="150"/>
                  <w:divBdr>
                    <w:top w:val="single" w:sz="6" w:space="2" w:color="CCCCCC"/>
                    <w:left w:val="single" w:sz="6" w:space="2" w:color="CCCCCC"/>
                    <w:bottom w:val="single" w:sz="6" w:space="2" w:color="CCCCCC"/>
                    <w:right w:val="single" w:sz="6" w:space="2" w:color="CCCCCC"/>
                  </w:divBdr>
                </w:div>
                <w:div w:id="455949029">
                  <w:marLeft w:val="0"/>
                  <w:marRight w:val="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2169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36340025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38132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025223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698227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115866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248331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619556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646847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</w:divsChild>
                </w:div>
                <w:div w:id="1285772698">
                  <w:marLeft w:val="0"/>
                  <w:marRight w:val="-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026298">
              <w:marLeft w:val="15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86710">
                  <w:marLeft w:val="15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656000">
                  <w:marLeft w:val="150"/>
                  <w:marRight w:val="7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110988">
              <w:marLeft w:val="6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39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202887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33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84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63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0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8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973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8479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3862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3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10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2208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480508">
                  <w:marLeft w:val="30"/>
                  <w:marRight w:val="150"/>
                  <w:marTop w:val="150"/>
                  <w:marBottom w:val="150"/>
                  <w:divBdr>
                    <w:top w:val="single" w:sz="6" w:space="2" w:color="CCCCCC"/>
                    <w:left w:val="single" w:sz="6" w:space="2" w:color="CCCCCC"/>
                    <w:bottom w:val="single" w:sz="6" w:space="2" w:color="CCCCCC"/>
                    <w:right w:val="single" w:sz="6" w:space="2" w:color="CCCCCC"/>
                  </w:divBdr>
                </w:div>
                <w:div w:id="1613050934">
                  <w:marLeft w:val="0"/>
                  <w:marRight w:val="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54826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64378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27739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364551486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71587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86320846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596249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6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6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2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6731">
          <w:marLeft w:val="0"/>
          <w:marRight w:val="75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  <w:divsChild>
            <w:div w:id="2039037570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single" w:sz="48" w:space="0" w:color="FFFFFF"/>
                <w:bottom w:val="none" w:sz="0" w:space="0" w:color="auto"/>
                <w:right w:val="none" w:sz="0" w:space="0" w:color="auto"/>
              </w:divBdr>
              <w:divsChild>
                <w:div w:id="2116779383">
                  <w:marLeft w:val="0"/>
                  <w:marRight w:val="0"/>
                  <w:marTop w:val="0"/>
                  <w:marBottom w:val="150"/>
                  <w:divBdr>
                    <w:top w:val="single" w:sz="6" w:space="8" w:color="999999"/>
                    <w:left w:val="single" w:sz="6" w:space="8" w:color="999999"/>
                    <w:bottom w:val="single" w:sz="6" w:space="8" w:color="999999"/>
                    <w:right w:val="single" w:sz="6" w:space="8" w:color="999999"/>
                  </w:divBdr>
                </w:div>
              </w:divsChild>
            </w:div>
          </w:divsChild>
        </w:div>
      </w:divsChild>
    </w:div>
    <w:div w:id="7015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4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7370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90442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84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42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37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5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1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4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22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6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89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2774">
          <w:marLeft w:val="0"/>
          <w:marRight w:val="75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</w:div>
      </w:divsChild>
    </w:div>
    <w:div w:id="8713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770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9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7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7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6239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7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2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5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40869">
          <w:marLeft w:val="0"/>
          <w:marRight w:val="75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  <w:divsChild>
            <w:div w:id="1017805350">
              <w:marLeft w:val="3300"/>
              <w:marRight w:val="75"/>
              <w:marTop w:val="0"/>
              <w:marBottom w:val="0"/>
              <w:divBdr>
                <w:top w:val="none" w:sz="0" w:space="0" w:color="auto"/>
                <w:left w:val="single" w:sz="48" w:space="0" w:color="FFFFFF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6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4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7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8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25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0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996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4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6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3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52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44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8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18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3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2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87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0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0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5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5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8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6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748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8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7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7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68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3515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58292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8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2690">
          <w:marLeft w:val="0"/>
          <w:marRight w:val="0"/>
          <w:marTop w:val="4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1975">
              <w:marLeft w:val="0"/>
              <w:marRight w:val="0"/>
              <w:marTop w:val="4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41256">
                  <w:marLeft w:val="0"/>
                  <w:marRight w:val="0"/>
                  <w:marTop w:val="4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19027">
                      <w:marLeft w:val="0"/>
                      <w:marRight w:val="0"/>
                      <w:marTop w:val="4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407024">
                          <w:marLeft w:val="0"/>
                          <w:marRight w:val="0"/>
                          <w:marTop w:val="45"/>
                          <w:marBottom w:val="300"/>
                          <w:divBdr>
                            <w:top w:val="single" w:sz="24" w:space="0" w:color="FFFFFF"/>
                            <w:left w:val="none" w:sz="0" w:space="0" w:color="auto"/>
                            <w:bottom w:val="single" w:sz="48" w:space="0" w:color="FFFFFF"/>
                            <w:right w:val="none" w:sz="0" w:space="0" w:color="auto"/>
                          </w:divBdr>
                          <w:divsChild>
                            <w:div w:id="1139108933">
                              <w:marLeft w:val="0"/>
                              <w:marRight w:val="0"/>
                              <w:marTop w:val="45"/>
                              <w:marBottom w:val="300"/>
                              <w:divBdr>
                                <w:top w:val="single" w:sz="24" w:space="0" w:color="FFFFFF"/>
                                <w:left w:val="none" w:sz="0" w:space="0" w:color="auto"/>
                                <w:bottom w:val="single" w:sz="48" w:space="0" w:color="FFFFFF"/>
                                <w:right w:val="none" w:sz="0" w:space="0" w:color="auto"/>
                              </w:divBdr>
                              <w:divsChild>
                                <w:div w:id="6250211">
                                  <w:marLeft w:val="0"/>
                                  <w:marRight w:val="0"/>
                                  <w:marTop w:val="45"/>
                                  <w:marBottom w:val="300"/>
                                  <w:divBdr>
                                    <w:top w:val="single" w:sz="24" w:space="0" w:color="FFFFFF"/>
                                    <w:left w:val="none" w:sz="0" w:space="0" w:color="auto"/>
                                    <w:bottom w:val="single" w:sz="48" w:space="0" w:color="FFFFF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3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3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6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0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97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4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31273">
          <w:marLeft w:val="0"/>
          <w:marRight w:val="75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</w:div>
      </w:divsChild>
    </w:div>
    <w:div w:id="17793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9971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8885">
              <w:marLeft w:val="6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01338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0304705">
              <w:marLeft w:val="15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4608">
                  <w:marLeft w:val="150"/>
                  <w:marRight w:val="7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417081">
                  <w:marLeft w:val="15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4667023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7789">
                  <w:marLeft w:val="0"/>
                  <w:marRight w:val="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89817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746742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154444002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39328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080309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3" w:color="CCCCCC"/>
                        <w:right w:val="none" w:sz="0" w:space="0" w:color="auto"/>
                      </w:divBdr>
                    </w:div>
                    <w:div w:id="1815488752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335666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546439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994683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944706">
                  <w:marLeft w:val="30"/>
                  <w:marRight w:val="150"/>
                  <w:marTop w:val="150"/>
                  <w:marBottom w:val="150"/>
                  <w:divBdr>
                    <w:top w:val="single" w:sz="6" w:space="2" w:color="CCCCCC"/>
                    <w:left w:val="single" w:sz="6" w:space="2" w:color="CCCCCC"/>
                    <w:bottom w:val="single" w:sz="6" w:space="2" w:color="CCCCCC"/>
                    <w:right w:val="single" w:sz="6" w:space="2" w:color="CCCCCC"/>
                  </w:divBdr>
                </w:div>
                <w:div w:id="1953127606">
                  <w:marLeft w:val="0"/>
                  <w:marRight w:val="-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1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9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4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6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7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7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6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8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71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371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6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5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aneyb\Local%20Settings\Temporary%20Internet%20Files\OLK1B6\ABC%20News%20Template%20(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B84324F797594083CC3A79A0EB9BF3" ma:contentTypeVersion="18" ma:contentTypeDescription="Create a new document." ma:contentTypeScope="" ma:versionID="f5e8dd62b012bc74ec4d2d9aeae914d5">
  <xsd:schema xmlns:xsd="http://www.w3.org/2001/XMLSchema" xmlns:xs="http://www.w3.org/2001/XMLSchema" xmlns:p="http://schemas.microsoft.com/office/2006/metadata/properties" xmlns:ns2="438c67c5-bbf9-4a73-b47e-609622939527" xmlns:ns3="972ddcac-8f13-43c9-95e2-96247cee8fa2" targetNamespace="http://schemas.microsoft.com/office/2006/metadata/properties" ma:root="true" ma:fieldsID="296cf7cdf83a75eeb5a6c8e9a4755e03" ns2:_="" ns3:_="">
    <xsd:import namespace="438c67c5-bbf9-4a73-b47e-609622939527"/>
    <xsd:import namespace="972ddcac-8f13-43c9-95e2-96247cee8f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c67c5-bbf9-4a73-b47e-6096229395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25c46f5-07aa-4fd7-9d87-3e3f7311e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ddcac-8f13-43c9-95e2-96247cee8fa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9216f4d-3bc7-4079-ae37-d23419dde422}" ma:internalName="TaxCatchAll" ma:showField="CatchAllData" ma:web="972ddcac-8f13-43c9-95e2-96247cee8f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c67c5-bbf9-4a73-b47e-609622939527">
      <Terms xmlns="http://schemas.microsoft.com/office/infopath/2007/PartnerControls"/>
    </lcf76f155ced4ddcb4097134ff3c332f>
    <TaxCatchAll xmlns="972ddcac-8f13-43c9-95e2-96247cee8fa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22A9AF-C2A2-4310-AD34-2814140E08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8c67c5-bbf9-4a73-b47e-609622939527"/>
    <ds:schemaRef ds:uri="972ddcac-8f13-43c9-95e2-96247cee8f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2CC0AA-92FB-41EF-B7A8-0D42A7AB78E6}">
  <ds:schemaRefs>
    <ds:schemaRef ds:uri="http://schemas.microsoft.com/office/2006/metadata/properties"/>
    <ds:schemaRef ds:uri="http://schemas.microsoft.com/office/infopath/2007/PartnerControls"/>
    <ds:schemaRef ds:uri="438c67c5-bbf9-4a73-b47e-609622939527"/>
    <ds:schemaRef ds:uri="972ddcac-8f13-43c9-95e2-96247cee8fa2"/>
  </ds:schemaRefs>
</ds:datastoreItem>
</file>

<file path=customXml/itemProps3.xml><?xml version="1.0" encoding="utf-8"?>
<ds:datastoreItem xmlns:ds="http://schemas.openxmlformats.org/officeDocument/2006/customXml" ds:itemID="{5C3ADB1C-83D3-4837-A0D2-4550AFAC0D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Settings\maneyb\Local Settings\Temporary Internet Files\OLK1B6\ABC News Template (2).dot</Template>
  <TotalTime>0</TotalTime>
  <Pages>1</Pages>
  <Words>306</Words>
  <Characters>1564</Characters>
  <Application>Microsoft Office Word</Application>
  <DocSecurity>0</DocSecurity>
  <Lines>27</Lines>
  <Paragraphs>10</Paragraphs>
  <ScaleCrop>false</ScaleCrop>
  <Company>The Walt Disney Company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NEWS</dc:title>
  <dc:subject/>
  <dc:creator>TWDC</dc:creator>
  <cp:keywords/>
  <dc:description/>
  <cp:lastModifiedBy>Donovan, Angela</cp:lastModifiedBy>
  <cp:revision>3</cp:revision>
  <cp:lastPrinted>2011-04-21T21:40:00Z</cp:lastPrinted>
  <dcterms:created xsi:type="dcterms:W3CDTF">2025-11-12T20:30:00Z</dcterms:created>
  <dcterms:modified xsi:type="dcterms:W3CDTF">2025-11-12T20:30:00Z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0x01010094B84324F797594083CC3A79A0EB9BF3</vt:lpwstr>
  </property>
  <property fmtid="{D5CDD505-2E9C-101B-9397-08002B2CF9AE}" pid="3" name="MediaServiceImageTags">
    <vt:lpwstr/>
  </property>
  <property fmtid="{D5CDD505-2E9C-101B-9397-08002B2CF9AE}" pid="4" name="MSIP_Label_c62e0584-010f-4004-8a6a-d5c118c8b4bd_Enabled">
    <vt:lpwstr>true</vt:lpwstr>
  </property>
  <property fmtid="{D5CDD505-2E9C-101B-9397-08002B2CF9AE}" pid="5" name="MSIP_Label_c62e0584-010f-4004-8a6a-d5c118c8b4bd_SetDate">
    <vt:lpwstr>2024-11-21T14:29:39Z</vt:lpwstr>
  </property>
  <property fmtid="{D5CDD505-2E9C-101B-9397-08002B2CF9AE}" pid="6" name="MSIP_Label_c62e0584-010f-4004-8a6a-d5c118c8b4bd_Method">
    <vt:lpwstr>Standard</vt:lpwstr>
  </property>
  <property fmtid="{D5CDD505-2E9C-101B-9397-08002B2CF9AE}" pid="7" name="MSIP_Label_c62e0584-010f-4004-8a6a-d5c118c8b4bd_Name">
    <vt:lpwstr>Internal</vt:lpwstr>
  </property>
  <property fmtid="{D5CDD505-2E9C-101B-9397-08002B2CF9AE}" pid="8" name="MSIP_Label_c62e0584-010f-4004-8a6a-d5c118c8b4bd_SiteId">
    <vt:lpwstr>56b731a8-a2ac-4c32-bf6b-616810e913c6</vt:lpwstr>
  </property>
  <property fmtid="{D5CDD505-2E9C-101B-9397-08002B2CF9AE}" pid="9" name="MSIP_Label_c62e0584-010f-4004-8a6a-d5c118c8b4bd_ActionId">
    <vt:lpwstr>c3415a56-91d1-4778-a747-e378edab9f22</vt:lpwstr>
  </property>
  <property fmtid="{D5CDD505-2E9C-101B-9397-08002B2CF9AE}" pid="10" name="MSIP_Label_c62e0584-010f-4004-8a6a-d5c118c8b4bd_ContentBits">
    <vt:lpwstr>0</vt:lpwstr>
  </property>
</Properties>
</file>